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A745C" w14:textId="5D635903" w:rsidR="60369C9F" w:rsidRPr="00D04524" w:rsidRDefault="60369C9F" w:rsidP="008A1E9B">
      <w:pPr>
        <w:pStyle w:val="Heading1"/>
      </w:pPr>
    </w:p>
    <w:p w14:paraId="50288A49" w14:textId="76B1460C" w:rsidR="00FC0041" w:rsidRPr="00D04524" w:rsidRDefault="008A1E9B" w:rsidP="008A1E9B">
      <w:pPr>
        <w:pStyle w:val="Heading1"/>
      </w:pPr>
      <w:r w:rsidRPr="00D04524">
        <w:t>Mobile Voting Manager (MVM) - Duty Statement</w:t>
      </w:r>
    </w:p>
    <w:p w14:paraId="6E521080" w14:textId="77777777" w:rsidR="008A1E9B" w:rsidRPr="00D04524" w:rsidRDefault="008A1E9B" w:rsidP="2F4FC48D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543"/>
        <w:gridCol w:w="6085"/>
      </w:tblGrid>
      <w:tr w:rsidR="00FC0041" w:rsidRPr="00D04524" w14:paraId="50288A4C" w14:textId="77777777" w:rsidTr="000D49F9">
        <w:trPr>
          <w:cantSplit/>
          <w:trHeight w:val="300"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D04524" w:rsidRDefault="00FC0041" w:rsidP="2F4FC48D">
            <w:pPr>
              <w:pStyle w:val="Introheadings"/>
              <w:spacing w:line="276" w:lineRule="auto"/>
              <w:jc w:val="both"/>
              <w:rPr>
                <w:rFonts w:cs="Arial"/>
                <w:sz w:val="22"/>
                <w:rPrChange w:id="1" w:author="" w16du:dateUtc="2026-05-18T23:52:00Z">
                  <w:rPr>
                    <w:rFonts w:cs="Arial"/>
                    <w:szCs w:val="24"/>
                  </w:rPr>
                </w:rPrChange>
              </w:rPr>
            </w:pPr>
            <w:r w:rsidRPr="00D04524">
              <w:rPr>
                <w:rFonts w:cs="Arial"/>
                <w:sz w:val="22"/>
              </w:rPr>
              <w:t>T</w:t>
            </w:r>
            <w:r w:rsidR="00DC26FB" w:rsidRPr="00D04524">
              <w:rPr>
                <w:rFonts w:cs="Arial"/>
                <w:sz w:val="22"/>
              </w:rPr>
              <w:t>itle</w:t>
            </w:r>
            <w:r w:rsidRPr="00D04524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  <w:sz w:val="24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5D179F7E" w:rsidR="00FC0041" w:rsidRPr="00D04524" w:rsidRDefault="0003143E" w:rsidP="2F4FC48D">
                <w:pPr>
                  <w:spacing w:line="276" w:lineRule="auto"/>
                  <w:jc w:val="both"/>
                  <w:rPr>
                    <w:rFonts w:cs="Arial"/>
                    <w:sz w:val="22"/>
                    <w:rPrChange w:id="2" w:author="" w16du:dateUtc="2026-05-18T23:52:00Z">
                      <w:rPr>
                        <w:rFonts w:cs="Arial"/>
                        <w:szCs w:val="24"/>
                      </w:rPr>
                    </w:rPrChange>
                  </w:rPr>
                </w:pPr>
                <w:r w:rsidRPr="00D04524">
                  <w:rPr>
                    <w:rStyle w:val="Style5"/>
                  </w:rPr>
                  <w:t>Mobile Voting Manager</w:t>
                </w:r>
              </w:p>
            </w:tc>
          </w:sdtContent>
        </w:sdt>
      </w:tr>
      <w:tr w:rsidR="007F67FC" w:rsidRPr="00D04524" w14:paraId="4CA5D75F" w14:textId="77777777" w:rsidTr="000D49F9">
        <w:trPr>
          <w:cantSplit/>
          <w:trHeight w:val="300"/>
          <w:jc w:val="center"/>
        </w:trPr>
        <w:tc>
          <w:tcPr>
            <w:tcW w:w="1840" w:type="pct"/>
            <w:vAlign w:val="center"/>
          </w:tcPr>
          <w:p w14:paraId="5AB6E6A0" w14:textId="5C80756F" w:rsidR="007F67FC" w:rsidRPr="00D04524" w:rsidRDefault="007F67FC" w:rsidP="2F4FC48D">
            <w:pPr>
              <w:pStyle w:val="Introheadings"/>
              <w:spacing w:line="276" w:lineRule="auto"/>
              <w:jc w:val="both"/>
              <w:rPr>
                <w:rFonts w:cs="Arial"/>
                <w:sz w:val="22"/>
                <w:rPrChange w:id="3" w:author="" w16du:dateUtc="2026-05-18T23:52:00Z">
                  <w:rPr>
                    <w:rFonts w:cs="Arial"/>
                    <w:szCs w:val="24"/>
                  </w:rPr>
                </w:rPrChange>
              </w:rPr>
            </w:pPr>
            <w:r w:rsidRPr="00D04524">
              <w:rPr>
                <w:rFonts w:cs="Arial"/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35BA71A0" w14:textId="63865981" w:rsidR="007F67FC" w:rsidRPr="00D04524" w:rsidRDefault="00622F4A" w:rsidP="2F4FC48D">
            <w:pPr>
              <w:spacing w:line="276" w:lineRule="auto"/>
              <w:jc w:val="both"/>
              <w:rPr>
                <w:rStyle w:val="Style1"/>
                <w:rFonts w:ascii="GT Walsheim Light" w:hAnsi="GT Walsheim Light"/>
                <w:sz w:val="22"/>
                <w:rPrChange w:id="4" w:author="" w16du:dateUtc="2026-05-18T23:52:00Z">
                  <w:rPr>
                    <w:rStyle w:val="Style1"/>
                    <w:rFonts w:ascii="GT Walsheim Light" w:hAnsi="GT Walsheim Light"/>
                    <w:b/>
                    <w:szCs w:val="24"/>
                  </w:rPr>
                </w:rPrChange>
              </w:rPr>
            </w:pPr>
            <w:r w:rsidRPr="00D04524">
              <w:rPr>
                <w:rStyle w:val="Style1"/>
                <w:rFonts w:ascii="GT Walsheim Light" w:hAnsi="GT Walsheim Light"/>
                <w:sz w:val="22"/>
              </w:rPr>
              <w:t xml:space="preserve">$53.58 </w:t>
            </w:r>
            <w:r w:rsidR="006F0837" w:rsidRPr="00D04524">
              <w:rPr>
                <w:rStyle w:val="Style1"/>
                <w:rFonts w:ascii="GT Walsheim Light" w:hAnsi="GT Walsheim Light"/>
                <w:sz w:val="22"/>
              </w:rPr>
              <w:t>(includes 25% casual loading)</w:t>
            </w:r>
          </w:p>
        </w:tc>
      </w:tr>
      <w:tr w:rsidR="00FC0041" w:rsidRPr="00D04524" w14:paraId="50288A55" w14:textId="77777777" w:rsidTr="000D49F9">
        <w:trPr>
          <w:cantSplit/>
          <w:trHeight w:val="300"/>
          <w:jc w:val="center"/>
        </w:trPr>
        <w:tc>
          <w:tcPr>
            <w:tcW w:w="1840" w:type="pct"/>
            <w:vAlign w:val="center"/>
          </w:tcPr>
          <w:p w14:paraId="50288A53" w14:textId="750B458D" w:rsidR="00FC0041" w:rsidRPr="00D04524" w:rsidRDefault="00593B41" w:rsidP="2F4FC48D">
            <w:pPr>
              <w:pStyle w:val="Introheadings"/>
              <w:spacing w:line="276" w:lineRule="auto"/>
              <w:jc w:val="both"/>
              <w:rPr>
                <w:rFonts w:cs="Arial"/>
                <w:sz w:val="22"/>
                <w:rPrChange w:id="5" w:author="" w16du:dateUtc="2026-05-18T23:52:00Z">
                  <w:rPr>
                    <w:rFonts w:cs="Arial"/>
                    <w:szCs w:val="24"/>
                  </w:rPr>
                </w:rPrChange>
              </w:rPr>
            </w:pPr>
            <w:r w:rsidRPr="00D04524">
              <w:rPr>
                <w:rFonts w:cs="Arial"/>
                <w:sz w:val="22"/>
              </w:rPr>
              <w:t>R</w:t>
            </w:r>
            <w:r w:rsidR="00DC26FB" w:rsidRPr="00D04524">
              <w:rPr>
                <w:rFonts w:cs="Arial"/>
                <w:sz w:val="22"/>
              </w:rPr>
              <w:t>eports to</w:t>
            </w:r>
            <w:r w:rsidRPr="00D04524">
              <w:rPr>
                <w:rFonts w:cs="Arial"/>
                <w:sz w:val="22"/>
              </w:rPr>
              <w:t>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1786465243"/>
            <w:placeholder>
              <w:docPart w:val="5C17574EDE1B4107A2D6F501B57B30FA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0288A54" w14:textId="57BE0C86" w:rsidR="00FC0041" w:rsidRPr="00D04524" w:rsidRDefault="006F0837" w:rsidP="2F4FC48D">
                <w:pPr>
                  <w:spacing w:line="276" w:lineRule="auto"/>
                  <w:jc w:val="both"/>
                  <w:rPr>
                    <w:rFonts w:cs="Arial"/>
                    <w:sz w:val="22"/>
                    <w:rPrChange w:id="6" w:author="" w16du:dateUtc="2026-05-18T23:52:00Z">
                      <w:rPr>
                        <w:rFonts w:cs="Arial"/>
                        <w:szCs w:val="24"/>
                      </w:rPr>
                    </w:rPrChange>
                  </w:rPr>
                </w:pPr>
                <w:r w:rsidRPr="00D04524">
                  <w:rPr>
                    <w:rStyle w:val="Style1"/>
                    <w:rFonts w:ascii="GT Walsheim Light" w:hAnsi="GT Walsheim Light"/>
                    <w:sz w:val="22"/>
                  </w:rPr>
                  <w:t>Election Manager</w:t>
                </w:r>
              </w:p>
            </w:tc>
          </w:sdtContent>
        </w:sdt>
      </w:tr>
      <w:tr w:rsidR="00DE050E" w:rsidRPr="00D04524" w14:paraId="057DD9C8" w14:textId="77777777" w:rsidTr="000D49F9">
        <w:trPr>
          <w:cantSplit/>
          <w:trHeight w:val="300"/>
          <w:jc w:val="center"/>
        </w:trPr>
        <w:tc>
          <w:tcPr>
            <w:tcW w:w="1840" w:type="pct"/>
            <w:vAlign w:val="center"/>
          </w:tcPr>
          <w:p w14:paraId="19274CBC" w14:textId="4FD96F69" w:rsidR="00DE050E" w:rsidRPr="00D04524" w:rsidRDefault="00DE050E" w:rsidP="2F4FC48D">
            <w:pPr>
              <w:pStyle w:val="Introheadings"/>
              <w:spacing w:line="276" w:lineRule="auto"/>
              <w:jc w:val="both"/>
              <w:rPr>
                <w:rFonts w:cs="Arial"/>
                <w:sz w:val="22"/>
                <w:rPrChange w:id="7" w:author="" w16du:dateUtc="2026-05-18T23:52:00Z">
                  <w:rPr>
                    <w:rFonts w:cs="Arial"/>
                    <w:szCs w:val="24"/>
                  </w:rPr>
                </w:rPrChange>
              </w:rPr>
            </w:pPr>
            <w:r w:rsidRPr="00D04524">
              <w:rPr>
                <w:rFonts w:cs="Arial"/>
                <w:sz w:val="22"/>
              </w:rPr>
              <w:t>Location:</w:t>
            </w:r>
          </w:p>
        </w:tc>
        <w:tc>
          <w:tcPr>
            <w:tcW w:w="3160" w:type="pct"/>
            <w:vAlign w:val="center"/>
          </w:tcPr>
          <w:p w14:paraId="13B79939" w14:textId="10994EF8" w:rsidR="00DE050E" w:rsidRPr="00D04524" w:rsidRDefault="003A2E60" w:rsidP="2F4FC48D">
            <w:pPr>
              <w:spacing w:line="276" w:lineRule="auto"/>
              <w:rPr>
                <w:rStyle w:val="Style1"/>
                <w:rFonts w:ascii="GT Walsheim Light" w:hAnsi="GT Walsheim Light"/>
                <w:sz w:val="22"/>
                <w:rPrChange w:id="8" w:author="" w16du:dateUtc="2026-05-18T23:52:00Z">
                  <w:rPr>
                    <w:rStyle w:val="Style1"/>
                    <w:rFonts w:ascii="GT Walsheim Light" w:hAnsi="GT Walsheim Light"/>
                    <w:b/>
                    <w:szCs w:val="24"/>
                  </w:rPr>
                </w:rPrChange>
              </w:rPr>
            </w:pPr>
            <w:r w:rsidRPr="00D04524">
              <w:rPr>
                <w:rStyle w:val="Style1"/>
                <w:rFonts w:ascii="GT Walsheim Light" w:hAnsi="GT Walsheim Light"/>
                <w:sz w:val="22"/>
              </w:rPr>
              <w:t>Various (positions available across Victoria)</w:t>
            </w:r>
          </w:p>
        </w:tc>
      </w:tr>
      <w:tr w:rsidR="00914A3D" w:rsidRPr="00D04524" w14:paraId="0F36160F" w14:textId="77777777" w:rsidTr="000D49F9">
        <w:trPr>
          <w:cantSplit/>
          <w:trHeight w:val="275"/>
          <w:jc w:val="center"/>
        </w:trPr>
        <w:tc>
          <w:tcPr>
            <w:tcW w:w="1840" w:type="pct"/>
            <w:vAlign w:val="center"/>
          </w:tcPr>
          <w:p w14:paraId="3ABC0ED7" w14:textId="4D371DAB" w:rsidR="00914A3D" w:rsidRPr="00D04524" w:rsidRDefault="00B17695" w:rsidP="2F4FC48D">
            <w:pPr>
              <w:pStyle w:val="Introheadings"/>
              <w:spacing w:line="276" w:lineRule="auto"/>
              <w:jc w:val="both"/>
              <w:rPr>
                <w:rFonts w:cs="Arial"/>
                <w:sz w:val="22"/>
                <w:rPrChange w:id="9" w:author="" w16du:dateUtc="2026-05-18T23:52:00Z">
                  <w:rPr>
                    <w:rFonts w:cs="Arial"/>
                    <w:szCs w:val="24"/>
                  </w:rPr>
                </w:rPrChange>
              </w:rPr>
            </w:pPr>
            <w:r w:rsidRPr="00D04524">
              <w:rPr>
                <w:rFonts w:cs="Arial"/>
                <w:sz w:val="22"/>
              </w:rPr>
              <w:t xml:space="preserve">Last </w:t>
            </w:r>
            <w:r w:rsidR="00B3243E" w:rsidRPr="00D04524">
              <w:rPr>
                <w:rFonts w:cs="Arial"/>
                <w:sz w:val="22"/>
              </w:rPr>
              <w:t>reviewed</w:t>
            </w:r>
            <w:r w:rsidR="006A7E72" w:rsidRPr="00D04524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-904990677"/>
            <w:placeholder>
              <w:docPart w:val="AEB7C77467F24E3FA49158ABD23FF4DB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B921B81" w14:textId="44E538D7" w:rsidR="00914A3D" w:rsidRPr="00D04524" w:rsidRDefault="00B23314" w:rsidP="2F4FC48D">
                <w:pPr>
                  <w:spacing w:line="276" w:lineRule="auto"/>
                  <w:jc w:val="both"/>
                  <w:rPr>
                    <w:rStyle w:val="Style1"/>
                    <w:rFonts w:ascii="GT Walsheim Light" w:hAnsi="GT Walsheim Light"/>
                    <w:sz w:val="22"/>
                    <w:rPrChange w:id="10" w:author="" w16du:dateUtc="2026-05-18T23:52:00Z">
                      <w:rPr>
                        <w:rStyle w:val="Style1"/>
                        <w:rFonts w:ascii="GT Walsheim Light" w:hAnsi="GT Walsheim Light"/>
                        <w:b/>
                        <w:szCs w:val="24"/>
                      </w:rPr>
                    </w:rPrChange>
                  </w:rPr>
                </w:pPr>
                <w:r w:rsidRPr="00D04524">
                  <w:rPr>
                    <w:rStyle w:val="Style1"/>
                    <w:rFonts w:ascii="GT Walsheim Light" w:hAnsi="GT Walsheim Light"/>
                    <w:sz w:val="22"/>
                  </w:rPr>
                  <w:t>J</w:t>
                </w:r>
                <w:r w:rsidR="00B17695" w:rsidRPr="00D04524">
                  <w:rPr>
                    <w:rStyle w:val="Style1"/>
                    <w:rFonts w:ascii="GT Walsheim Light" w:hAnsi="GT Walsheim Light"/>
                    <w:sz w:val="22"/>
                  </w:rPr>
                  <w:t>u</w:t>
                </w:r>
                <w:r w:rsidR="00B17695" w:rsidRPr="00D04524">
                  <w:rPr>
                    <w:rStyle w:val="Style1"/>
                  </w:rPr>
                  <w:t>ne</w:t>
                </w:r>
                <w:r w:rsidRPr="00D04524">
                  <w:rPr>
                    <w:rStyle w:val="Style1"/>
                    <w:rFonts w:ascii="GT Walsheim Light" w:hAnsi="GT Walsheim Light"/>
                    <w:sz w:val="22"/>
                  </w:rPr>
                  <w:t xml:space="preserve"> 2026</w:t>
                </w:r>
              </w:p>
            </w:tc>
          </w:sdtContent>
        </w:sdt>
      </w:tr>
    </w:tbl>
    <w:p w14:paraId="2E813064" w14:textId="77F54914" w:rsidR="006F3414" w:rsidRPr="00D04524" w:rsidRDefault="006F3414" w:rsidP="2F4FC48D">
      <w:pPr>
        <w:spacing w:line="276" w:lineRule="auto"/>
      </w:pPr>
    </w:p>
    <w:p w14:paraId="5DE5994A" w14:textId="787EEACB" w:rsidR="00E44FE3" w:rsidRPr="00D04524" w:rsidRDefault="00E44FE3" w:rsidP="008A1E9B">
      <w:pPr>
        <w:pStyle w:val="Heading2"/>
        <w:rPr>
          <w:color w:val="000000"/>
        </w:rPr>
      </w:pPr>
      <w:r w:rsidRPr="00D04524">
        <w:t xml:space="preserve">Position statement </w:t>
      </w:r>
    </w:p>
    <w:p w14:paraId="172F6BDC" w14:textId="19249D0F" w:rsidR="00D24E29" w:rsidRPr="00D04524" w:rsidRDefault="005B0ED6" w:rsidP="2F4FC48D">
      <w:pPr>
        <w:spacing w:line="276" w:lineRule="auto"/>
        <w:rPr>
          <w:sz w:val="22"/>
        </w:rPr>
      </w:pPr>
      <w:r w:rsidRPr="00D04524">
        <w:rPr>
          <w:sz w:val="22"/>
        </w:rPr>
        <w:t>This role</w:t>
      </w:r>
      <w:r w:rsidR="00D24E29" w:rsidRPr="00D04524">
        <w:rPr>
          <w:sz w:val="22"/>
        </w:rPr>
        <w:t xml:space="preserve"> delivers mobile voting services in an efficient, impartial and professional manner. The role provides high</w:t>
      </w:r>
      <w:r w:rsidR="3C33CD23" w:rsidRPr="00D04524">
        <w:rPr>
          <w:sz w:val="22"/>
        </w:rPr>
        <w:t xml:space="preserve"> </w:t>
      </w:r>
      <w:r w:rsidR="00D24E29" w:rsidRPr="00D04524">
        <w:rPr>
          <w:sz w:val="22"/>
        </w:rPr>
        <w:t>quality customer service to electors and supports the effective delivery of election operations. The Mobile Voting Manager must use their own vehicle for this role.</w:t>
      </w:r>
    </w:p>
    <w:p w14:paraId="7F0A4C53" w14:textId="77777777" w:rsidR="00323924" w:rsidRPr="00D04524" w:rsidRDefault="00323924" w:rsidP="2F4FC48D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37B9D711" w14:textId="52F3CA31" w:rsidR="005F0BD9" w:rsidRPr="00D04524" w:rsidRDefault="00AB377B" w:rsidP="008A1E9B">
      <w:pPr>
        <w:pStyle w:val="Heading2"/>
      </w:pPr>
      <w:r w:rsidRPr="00D04524">
        <w:t>Du</w:t>
      </w:r>
      <w:r w:rsidR="000330EE" w:rsidRPr="00D04524">
        <w:t>ties</w:t>
      </w:r>
      <w:r w:rsidRPr="00D04524">
        <w:t xml:space="preserve"> </w:t>
      </w:r>
    </w:p>
    <w:p w14:paraId="3D1B40C9" w14:textId="77777777" w:rsidR="00FB4F29" w:rsidRPr="00D04524" w:rsidRDefault="00FB4F29" w:rsidP="2F4FC48D">
      <w:pPr>
        <w:spacing w:line="276" w:lineRule="auto"/>
        <w:rPr>
          <w:sz w:val="22"/>
        </w:rPr>
      </w:pPr>
      <w:r w:rsidRPr="00D04524">
        <w:rPr>
          <w:sz w:val="22"/>
        </w:rPr>
        <w:t>The Mobile Voting Manager:</w:t>
      </w:r>
    </w:p>
    <w:p w14:paraId="59913BEE" w14:textId="18482668" w:rsidR="00FB4F29" w:rsidRPr="00D04524" w:rsidRDefault="00FB4F29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t xml:space="preserve">delivers mobile voting services </w:t>
      </w:r>
      <w:r w:rsidR="00EB2514" w:rsidRPr="00D04524">
        <w:rPr>
          <w:sz w:val="22"/>
        </w:rPr>
        <w:t xml:space="preserve">and low sensory voting </w:t>
      </w:r>
      <w:r w:rsidRPr="00D04524">
        <w:rPr>
          <w:sz w:val="22"/>
        </w:rPr>
        <w:t>in line with the</w:t>
      </w:r>
      <w:r w:rsidR="0025663D" w:rsidRPr="00D04524">
        <w:rPr>
          <w:sz w:val="22"/>
        </w:rPr>
        <w:t xml:space="preserve"> instructional products </w:t>
      </w:r>
      <w:r w:rsidRPr="00D04524">
        <w:rPr>
          <w:sz w:val="22"/>
        </w:rPr>
        <w:t>and the itinerary set by the Election Manager</w:t>
      </w:r>
    </w:p>
    <w:p w14:paraId="33B4FC4B" w14:textId="77777777" w:rsidR="00FB4F29" w:rsidRPr="00D04524" w:rsidRDefault="00FB4F29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t>completes all required training</w:t>
      </w:r>
    </w:p>
    <w:p w14:paraId="413F9320" w14:textId="615BC266" w:rsidR="00FB4F29" w:rsidRPr="00D04524" w:rsidRDefault="00FB4F29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t>supervises and</w:t>
      </w:r>
      <w:r w:rsidR="00AD6C2C" w:rsidRPr="00D04524">
        <w:rPr>
          <w:sz w:val="22"/>
        </w:rPr>
        <w:t xml:space="preserve"> supports</w:t>
      </w:r>
      <w:r w:rsidRPr="00D04524">
        <w:rPr>
          <w:sz w:val="22"/>
        </w:rPr>
        <w:t xml:space="preserve"> </w:t>
      </w:r>
      <w:r w:rsidR="00FF18E6" w:rsidRPr="00D04524">
        <w:rPr>
          <w:sz w:val="22"/>
        </w:rPr>
        <w:t>M</w:t>
      </w:r>
      <w:r w:rsidRPr="00D04524">
        <w:rPr>
          <w:sz w:val="22"/>
        </w:rPr>
        <w:t>obile Voting Officers</w:t>
      </w:r>
      <w:r w:rsidR="00AD6C2C" w:rsidRPr="00D04524">
        <w:rPr>
          <w:sz w:val="22"/>
        </w:rPr>
        <w:t xml:space="preserve"> on the job</w:t>
      </w:r>
    </w:p>
    <w:p w14:paraId="3EFC1036" w14:textId="2486CFEE" w:rsidR="00FB4F29" w:rsidRPr="00D04524" w:rsidRDefault="00FB4F29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t xml:space="preserve">visits mobile voting venues and liaises with venue contacts to identify electors who can vote at a static location and those who require an </w:t>
      </w:r>
      <w:r w:rsidR="3DEC391A" w:rsidRPr="00D04524">
        <w:rPr>
          <w:sz w:val="22"/>
        </w:rPr>
        <w:t>in room</w:t>
      </w:r>
      <w:r w:rsidRPr="00D04524">
        <w:rPr>
          <w:sz w:val="22"/>
        </w:rPr>
        <w:t xml:space="preserve"> visit</w:t>
      </w:r>
    </w:p>
    <w:p w14:paraId="6706BC6F" w14:textId="4C4B53D2" w:rsidR="00FB4F29" w:rsidRPr="00D04524" w:rsidRDefault="00FB4F29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t>signs and witnesses enrolment applications</w:t>
      </w:r>
    </w:p>
    <w:p w14:paraId="0877DFD8" w14:textId="77777777" w:rsidR="00FB4F29" w:rsidRPr="00D04524" w:rsidRDefault="00FB4F29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t>provides fair, friendly and helpful service to all electors</w:t>
      </w:r>
    </w:p>
    <w:p w14:paraId="79D31C0F" w14:textId="77777777" w:rsidR="00FB4F29" w:rsidRPr="00D04524" w:rsidRDefault="00FB4F29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t>assists electors who require help to vote</w:t>
      </w:r>
    </w:p>
    <w:p w14:paraId="32E86D4D" w14:textId="77777777" w:rsidR="00FB4F29" w:rsidRPr="00D04524" w:rsidRDefault="00FB4F29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t>marks electors’ names on the roll and issues the correct ballot papers</w:t>
      </w:r>
    </w:p>
    <w:p w14:paraId="74745775" w14:textId="15B9E48C" w:rsidR="00FB4F29" w:rsidRPr="00D04524" w:rsidRDefault="00FB4F29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t>ensures declaration envelopes are fully completed</w:t>
      </w:r>
    </w:p>
    <w:p w14:paraId="48356BC0" w14:textId="13750AC3" w:rsidR="00FB4F29" w:rsidRPr="00D04524" w:rsidRDefault="00FB4F29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t xml:space="preserve">monitors </w:t>
      </w:r>
      <w:r w:rsidR="005B6902" w:rsidRPr="00D04524">
        <w:rPr>
          <w:sz w:val="22"/>
        </w:rPr>
        <w:t>ca</w:t>
      </w:r>
      <w:r w:rsidR="723A47AA" w:rsidRPr="00D04524">
        <w:rPr>
          <w:sz w:val="22"/>
        </w:rPr>
        <w:t xml:space="preserve">mpaigners </w:t>
      </w:r>
      <w:r w:rsidR="005B6902" w:rsidRPr="00D04524">
        <w:rPr>
          <w:sz w:val="22"/>
        </w:rPr>
        <w:t>and</w:t>
      </w:r>
      <w:r w:rsidRPr="00D04524">
        <w:rPr>
          <w:sz w:val="22"/>
        </w:rPr>
        <w:t xml:space="preserve"> ensures compliance with signage and canvassing rules</w:t>
      </w:r>
    </w:p>
    <w:p w14:paraId="447377D8" w14:textId="77777777" w:rsidR="00FB4F29" w:rsidRPr="00D04524" w:rsidRDefault="00FB4F29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t>accounts for all ballot papers</w:t>
      </w:r>
    </w:p>
    <w:p w14:paraId="1CC9842B" w14:textId="728D44F0" w:rsidR="00FB4F29" w:rsidRPr="00D04524" w:rsidRDefault="00FB4F29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t xml:space="preserve">completes and reconciles </w:t>
      </w:r>
      <w:r w:rsidR="00224F43" w:rsidRPr="00D04524">
        <w:rPr>
          <w:sz w:val="22"/>
        </w:rPr>
        <w:t>all paperwork required</w:t>
      </w:r>
    </w:p>
    <w:p w14:paraId="28F57A4D" w14:textId="3F92E5F1" w:rsidR="00FB4F29" w:rsidRPr="00D04524" w:rsidRDefault="00FB4F29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t>returns all election materials to the</w:t>
      </w:r>
      <w:r w:rsidR="00556023" w:rsidRPr="00D04524">
        <w:rPr>
          <w:sz w:val="22"/>
        </w:rPr>
        <w:t xml:space="preserve"> hub or early voting centre as directed by the Election Manager</w:t>
      </w:r>
    </w:p>
    <w:p w14:paraId="52590141" w14:textId="69CDE88F" w:rsidR="00115B8C" w:rsidRPr="00D04524" w:rsidRDefault="00115B8C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t>maintains the security of ballot papers and other election materials at all times</w:t>
      </w:r>
    </w:p>
    <w:p w14:paraId="5E87BDCD" w14:textId="17FFFB51" w:rsidR="00134C88" w:rsidRPr="00D04524" w:rsidRDefault="005646EC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lastRenderedPageBreak/>
        <w:t>u</w:t>
      </w:r>
      <w:r w:rsidR="00445CAC" w:rsidRPr="00D04524">
        <w:rPr>
          <w:sz w:val="22"/>
        </w:rPr>
        <w:t>nderstand</w:t>
      </w:r>
      <w:r w:rsidRPr="00D04524">
        <w:rPr>
          <w:sz w:val="22"/>
        </w:rPr>
        <w:t>s</w:t>
      </w:r>
      <w:r w:rsidR="00445CAC" w:rsidRPr="00D04524">
        <w:rPr>
          <w:sz w:val="22"/>
        </w:rPr>
        <w:t xml:space="preserve"> and </w:t>
      </w:r>
      <w:r w:rsidR="00835064" w:rsidRPr="00D04524">
        <w:rPr>
          <w:sz w:val="22"/>
        </w:rPr>
        <w:t>follows</w:t>
      </w:r>
      <w:r w:rsidR="005F0BD9" w:rsidRPr="00D04524">
        <w:rPr>
          <w:sz w:val="22"/>
        </w:rPr>
        <w:t xml:space="preserve"> the VEC code of conduct, VEC policies, guidelines and procedures, and risk </w:t>
      </w:r>
      <w:r w:rsidR="000B3A55" w:rsidRPr="00D04524">
        <w:rPr>
          <w:sz w:val="22"/>
        </w:rPr>
        <w:t>standard</w:t>
      </w:r>
      <w:r w:rsidR="009232DB" w:rsidRPr="00D04524">
        <w:rPr>
          <w:sz w:val="22"/>
        </w:rPr>
        <w:t xml:space="preserve"> procedures</w:t>
      </w:r>
    </w:p>
    <w:p w14:paraId="7E4AEBFE" w14:textId="2C52B5CE" w:rsidR="005F0BD9" w:rsidRPr="00D04524" w:rsidRDefault="6C1E5F91" w:rsidP="2F4FC48D">
      <w:pPr>
        <w:pStyle w:val="ListParagraph"/>
        <w:numPr>
          <w:ilvl w:val="0"/>
          <w:numId w:val="18"/>
        </w:numPr>
        <w:spacing w:line="276" w:lineRule="auto"/>
        <w:rPr>
          <w:sz w:val="22"/>
        </w:rPr>
      </w:pPr>
      <w:r w:rsidRPr="00D04524">
        <w:rPr>
          <w:sz w:val="22"/>
        </w:rPr>
        <w:t>p</w:t>
      </w:r>
      <w:r w:rsidR="363D483E" w:rsidRPr="00D04524">
        <w:rPr>
          <w:sz w:val="22"/>
        </w:rPr>
        <w:t xml:space="preserve">erforms </w:t>
      </w:r>
      <w:r w:rsidR="547C05FB" w:rsidRPr="00D04524">
        <w:rPr>
          <w:sz w:val="22"/>
        </w:rPr>
        <w:t>o</w:t>
      </w:r>
      <w:r w:rsidR="577737CA" w:rsidRPr="00D04524">
        <w:rPr>
          <w:sz w:val="22"/>
        </w:rPr>
        <w:t xml:space="preserve">ther duties as requested. </w:t>
      </w:r>
    </w:p>
    <w:p w14:paraId="1B4C6F54" w14:textId="77777777" w:rsidR="005F0BD9" w:rsidRPr="00D04524" w:rsidRDefault="005F0BD9" w:rsidP="2F4FC48D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4C43A40D" w14:textId="427B0DFC" w:rsidR="0013075D" w:rsidRPr="00D04524" w:rsidRDefault="000330EE" w:rsidP="008A1E9B">
      <w:pPr>
        <w:pStyle w:val="Heading2"/>
      </w:pPr>
      <w:r w:rsidRPr="00D04524">
        <w:t xml:space="preserve">Key selection criteria </w:t>
      </w:r>
    </w:p>
    <w:p w14:paraId="768B5173" w14:textId="77777777" w:rsidR="00765F8D" w:rsidRPr="00D04524" w:rsidRDefault="00765F8D" w:rsidP="2F4FC48D">
      <w:pPr>
        <w:spacing w:line="276" w:lineRule="auto"/>
        <w:rPr>
          <w:sz w:val="22"/>
        </w:rPr>
      </w:pPr>
      <w:r w:rsidRPr="00D04524">
        <w:rPr>
          <w:sz w:val="22"/>
        </w:rPr>
        <w:t>The Mobile Voting Manager is able to:</w:t>
      </w:r>
    </w:p>
    <w:p w14:paraId="4FC90F60" w14:textId="77777777" w:rsidR="00765F8D" w:rsidRPr="00D04524" w:rsidRDefault="00765F8D" w:rsidP="2F4FC48D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D04524">
        <w:rPr>
          <w:sz w:val="22"/>
        </w:rPr>
        <w:t>supervise, support and train Mobile Voting Officers to ensure consistent and compliant voting processes</w:t>
      </w:r>
    </w:p>
    <w:p w14:paraId="6F5FB03C" w14:textId="77777777" w:rsidR="00765F8D" w:rsidRPr="00D04524" w:rsidRDefault="00765F8D" w:rsidP="2F4FC48D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D04524">
        <w:rPr>
          <w:sz w:val="22"/>
        </w:rPr>
        <w:t>provide clear, respectful and helpful customer service to electors, including those who need assistance</w:t>
      </w:r>
    </w:p>
    <w:p w14:paraId="44F8F03F" w14:textId="77777777" w:rsidR="00765F8D" w:rsidRPr="00D04524" w:rsidRDefault="00765F8D" w:rsidP="2F4FC48D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D04524">
        <w:rPr>
          <w:sz w:val="22"/>
        </w:rPr>
        <w:t>maintain accurate records, handle ballot materials responsibly and follow security requirements</w:t>
      </w:r>
    </w:p>
    <w:p w14:paraId="1D2583DF" w14:textId="16BFFD52" w:rsidR="00765F8D" w:rsidRPr="00D04524" w:rsidRDefault="00765F8D" w:rsidP="2F4FC48D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D04524">
        <w:rPr>
          <w:sz w:val="22"/>
        </w:rPr>
        <w:t>communicate effectively with electors, team members, venue contacts and</w:t>
      </w:r>
      <w:r w:rsidR="0078606C" w:rsidRPr="00D04524">
        <w:rPr>
          <w:sz w:val="22"/>
        </w:rPr>
        <w:t xml:space="preserve"> campaigners</w:t>
      </w:r>
    </w:p>
    <w:p w14:paraId="4340B377" w14:textId="56B09490" w:rsidR="00765F8D" w:rsidRPr="00D04524" w:rsidRDefault="00765F8D" w:rsidP="2F4FC48D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D04524">
        <w:rPr>
          <w:sz w:val="22"/>
        </w:rPr>
        <w:t>solve problems calmly, make sound decisions and manage time effectively in a mobile work environment</w:t>
      </w:r>
      <w:r w:rsidR="5CA5225F" w:rsidRPr="00D04524">
        <w:rPr>
          <w:sz w:val="22"/>
        </w:rPr>
        <w:t>,</w:t>
      </w:r>
      <w:r w:rsidR="004145E8" w:rsidRPr="00D04524">
        <w:rPr>
          <w:sz w:val="22"/>
        </w:rPr>
        <w:t xml:space="preserve"> escalating issues when required</w:t>
      </w:r>
    </w:p>
    <w:p w14:paraId="14F36A26" w14:textId="7E258FBB" w:rsidR="00FE6668" w:rsidRPr="00D04524" w:rsidRDefault="00FE6668" w:rsidP="2F4FC48D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D04524">
        <w:rPr>
          <w:sz w:val="22"/>
        </w:rPr>
        <w:t xml:space="preserve">drive their own vehicle between multiple </w:t>
      </w:r>
      <w:r w:rsidR="00B80808" w:rsidRPr="00D04524">
        <w:rPr>
          <w:sz w:val="22"/>
        </w:rPr>
        <w:t>mobile voting venues</w:t>
      </w:r>
    </w:p>
    <w:p w14:paraId="2431B193" w14:textId="2A29C741" w:rsidR="00765F8D" w:rsidRPr="00D04524" w:rsidRDefault="00765F8D" w:rsidP="2F4FC48D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D04524">
        <w:rPr>
          <w:sz w:val="22"/>
        </w:rPr>
        <w:t>demonstrate integrity, impartiality, professionalism and reliability</w:t>
      </w:r>
      <w:r w:rsidR="38E28F46" w:rsidRPr="00D04524">
        <w:rPr>
          <w:sz w:val="22"/>
        </w:rPr>
        <w:t>.</w:t>
      </w:r>
    </w:p>
    <w:p w14:paraId="1DF8A921" w14:textId="7AE24E62" w:rsidR="0013075D" w:rsidRPr="00D04524" w:rsidRDefault="0013075D" w:rsidP="2F4FC48D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096FDF8F" w14:textId="77777777" w:rsidR="00835064" w:rsidRPr="00D04524" w:rsidRDefault="590D751C" w:rsidP="008A1E9B">
      <w:pPr>
        <w:pStyle w:val="Heading2"/>
      </w:pPr>
      <w:r w:rsidRPr="00D04524">
        <w:t>Physical requirement</w:t>
      </w:r>
      <w:r w:rsidR="002D1B36" w:rsidRPr="00D04524">
        <w:t>s</w:t>
      </w:r>
    </w:p>
    <w:p w14:paraId="762B647B" w14:textId="2043A5EA" w:rsidR="00282B5A" w:rsidRPr="00D04524" w:rsidRDefault="00E94206" w:rsidP="2F4FC48D">
      <w:pPr>
        <w:spacing w:line="276" w:lineRule="auto"/>
        <w:rPr>
          <w:sz w:val="22"/>
        </w:rPr>
      </w:pPr>
      <w:r w:rsidRPr="00D04524">
        <w:rPr>
          <w:sz w:val="22"/>
        </w:rPr>
        <w:t xml:space="preserve">The following list is not </w:t>
      </w:r>
      <w:r w:rsidR="00E92875" w:rsidRPr="00D04524">
        <w:rPr>
          <w:sz w:val="22"/>
        </w:rPr>
        <w:t>exhaustive,</w:t>
      </w:r>
      <w:r w:rsidRPr="00D04524">
        <w:rPr>
          <w:sz w:val="22"/>
        </w:rPr>
        <w:t xml:space="preserve"> and </w:t>
      </w:r>
      <w:r w:rsidR="00E15B29" w:rsidRPr="00D04524">
        <w:rPr>
          <w:sz w:val="22"/>
        </w:rPr>
        <w:t>other tasks may be required.</w:t>
      </w:r>
    </w:p>
    <w:p w14:paraId="1F7DCD61" w14:textId="77777777" w:rsidR="00A672EA" w:rsidRPr="00D04524" w:rsidRDefault="00A672EA" w:rsidP="2F4FC48D">
      <w:pPr>
        <w:spacing w:line="276" w:lineRule="auto"/>
        <w:rPr>
          <w:sz w:val="22"/>
        </w:rPr>
      </w:pPr>
      <w:r w:rsidRPr="00D04524">
        <w:rPr>
          <w:sz w:val="22"/>
        </w:rPr>
        <w:t>The Mobile Voting Manager should be able to:</w:t>
      </w:r>
    </w:p>
    <w:p w14:paraId="6C8953BE" w14:textId="30214323" w:rsidR="004C5AF6" w:rsidRPr="00D04524" w:rsidRDefault="00E83A0E" w:rsidP="2F4FC48D">
      <w:pPr>
        <w:pStyle w:val="ListParagraph"/>
        <w:numPr>
          <w:ilvl w:val="0"/>
          <w:numId w:val="20"/>
        </w:numPr>
        <w:spacing w:line="276" w:lineRule="auto"/>
        <w:rPr>
          <w:sz w:val="22"/>
        </w:rPr>
      </w:pPr>
      <w:r w:rsidRPr="00D04524">
        <w:rPr>
          <w:sz w:val="22"/>
        </w:rPr>
        <w:t>safely lift, carry, and pack materials and equipment such as office materials, ballot papers, ballot boxes, laptops and signage (usually less than 22 k</w:t>
      </w:r>
      <w:r w:rsidR="00D01DE8">
        <w:rPr>
          <w:sz w:val="22"/>
        </w:rPr>
        <w:t>ilograms</w:t>
      </w:r>
      <w:r w:rsidRPr="00D04524">
        <w:rPr>
          <w:sz w:val="22"/>
        </w:rPr>
        <w:t>), which may involve pushing, pulling and squatting actions</w:t>
      </w:r>
    </w:p>
    <w:p w14:paraId="51BB791A" w14:textId="67A85A99" w:rsidR="004C5AF6" w:rsidRPr="00D04524" w:rsidRDefault="004C5AF6" w:rsidP="2F4FC48D">
      <w:pPr>
        <w:pStyle w:val="ListParagraph"/>
        <w:numPr>
          <w:ilvl w:val="0"/>
          <w:numId w:val="20"/>
        </w:numPr>
        <w:spacing w:line="276" w:lineRule="auto"/>
        <w:rPr>
          <w:sz w:val="22"/>
        </w:rPr>
      </w:pPr>
      <w:r w:rsidRPr="00D04524">
        <w:rPr>
          <w:sz w:val="22"/>
        </w:rPr>
        <w:t>move between sitting, standing and walking while undertaking tasks across different areas of the venue as required</w:t>
      </w:r>
    </w:p>
    <w:p w14:paraId="0836B98B" w14:textId="281E16BF" w:rsidR="004F4FF8" w:rsidRPr="00D04524" w:rsidRDefault="004F4FF8" w:rsidP="2F4FC48D">
      <w:pPr>
        <w:pStyle w:val="ListParagraph"/>
        <w:numPr>
          <w:ilvl w:val="0"/>
          <w:numId w:val="20"/>
        </w:numPr>
        <w:spacing w:line="276" w:lineRule="auto"/>
        <w:rPr>
          <w:sz w:val="22"/>
        </w:rPr>
      </w:pPr>
      <w:r w:rsidRPr="00D04524">
        <w:rPr>
          <w:sz w:val="22"/>
        </w:rPr>
        <w:t>climb stairs if the venue has multiple levels</w:t>
      </w:r>
    </w:p>
    <w:p w14:paraId="3D50BD94" w14:textId="1E86387E" w:rsidR="004F4FF8" w:rsidRPr="00D04524" w:rsidRDefault="004F4FF8" w:rsidP="2F4FC48D">
      <w:pPr>
        <w:pStyle w:val="ListParagraph"/>
        <w:numPr>
          <w:ilvl w:val="0"/>
          <w:numId w:val="20"/>
        </w:numPr>
        <w:spacing w:line="276" w:lineRule="auto"/>
        <w:rPr>
          <w:sz w:val="22"/>
        </w:rPr>
      </w:pPr>
      <w:r w:rsidRPr="00D04524">
        <w:rPr>
          <w:sz w:val="22"/>
        </w:rPr>
        <w:t>walk moderate distances upwards of 500</w:t>
      </w:r>
      <w:r w:rsidR="00D01DE8">
        <w:rPr>
          <w:sz w:val="22"/>
        </w:rPr>
        <w:t xml:space="preserve"> metres</w:t>
      </w:r>
      <w:r w:rsidRPr="00D04524">
        <w:rPr>
          <w:sz w:val="22"/>
        </w:rPr>
        <w:t xml:space="preserve"> or more depending on venue requirements </w:t>
      </w:r>
    </w:p>
    <w:p w14:paraId="50288ABB" w14:textId="56B7A7E5" w:rsidR="00EB163A" w:rsidRPr="00D04524" w:rsidRDefault="00A672EA" w:rsidP="2F4FC48D">
      <w:pPr>
        <w:pStyle w:val="ListParagraph"/>
        <w:numPr>
          <w:ilvl w:val="0"/>
          <w:numId w:val="20"/>
        </w:numPr>
        <w:spacing w:line="276" w:lineRule="auto"/>
        <w:rPr>
          <w:sz w:val="22"/>
        </w:rPr>
      </w:pPr>
      <w:r w:rsidRPr="00D04524">
        <w:rPr>
          <w:sz w:val="22"/>
        </w:rPr>
        <w:t>work for extended periods in mobile or temporary environments</w:t>
      </w:r>
      <w:r w:rsidR="00406643" w:rsidRPr="00D04524">
        <w:rPr>
          <w:sz w:val="22"/>
        </w:rPr>
        <w:t>.</w:t>
      </w:r>
    </w:p>
    <w:sectPr w:rsidR="00EB163A" w:rsidRPr="00D04524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AA241" w14:textId="77777777" w:rsidR="00304499" w:rsidRDefault="00304499">
      <w:r>
        <w:separator/>
      </w:r>
    </w:p>
  </w:endnote>
  <w:endnote w:type="continuationSeparator" w:id="0">
    <w:p w14:paraId="41EA137F" w14:textId="77777777" w:rsidR="00304499" w:rsidRDefault="00304499">
      <w:r>
        <w:continuationSeparator/>
      </w:r>
    </w:p>
  </w:endnote>
  <w:endnote w:type="continuationNotice" w:id="1">
    <w:p w14:paraId="6F05901A" w14:textId="77777777" w:rsidR="00304499" w:rsidRDefault="0030449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E9A73" w14:textId="77777777" w:rsidR="00304499" w:rsidRDefault="00304499">
      <w:r>
        <w:separator/>
      </w:r>
    </w:p>
  </w:footnote>
  <w:footnote w:type="continuationSeparator" w:id="0">
    <w:p w14:paraId="1857C4B3" w14:textId="77777777" w:rsidR="00304499" w:rsidRDefault="00304499">
      <w:r>
        <w:continuationSeparator/>
      </w:r>
    </w:p>
  </w:footnote>
  <w:footnote w:type="continuationNotice" w:id="1">
    <w:p w14:paraId="7AAC3C27" w14:textId="77777777" w:rsidR="00304499" w:rsidRDefault="0030449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Default="00AD7A3E" w:rsidP="002B41A0">
    <w:pPr>
      <w:pStyle w:val="Header"/>
      <w:jc w:val="right"/>
    </w:pPr>
  </w:p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0A6A85BE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FF48AA" id="Group 7" o:spid="_x0000_s1026" alt="&quot;&quot;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4462"/>
    <w:multiLevelType w:val="multilevel"/>
    <w:tmpl w:val="8DD6F02A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DBodytext-NumberedL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EAC07E2"/>
    <w:multiLevelType w:val="hybridMultilevel"/>
    <w:tmpl w:val="E0BAE85E"/>
    <w:lvl w:ilvl="0" w:tplc="32F4278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3" w15:restartNumberingAfterBreak="0">
    <w:nsid w:val="16DE06A2"/>
    <w:multiLevelType w:val="multilevel"/>
    <w:tmpl w:val="27D4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E0B19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5" w15:restartNumberingAfterBreak="0">
    <w:nsid w:val="25BA107D"/>
    <w:multiLevelType w:val="multilevel"/>
    <w:tmpl w:val="F0AED28C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6" w15:restartNumberingAfterBreak="0">
    <w:nsid w:val="362E370C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7" w15:restartNumberingAfterBreak="0">
    <w:nsid w:val="490D4675"/>
    <w:multiLevelType w:val="hybridMultilevel"/>
    <w:tmpl w:val="712C2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56FFA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9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B61CF2"/>
    <w:multiLevelType w:val="hybridMultilevel"/>
    <w:tmpl w:val="2DE63D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5B813FE5"/>
    <w:multiLevelType w:val="hybridMultilevel"/>
    <w:tmpl w:val="0F708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AC6A90"/>
    <w:multiLevelType w:val="hybridMultilevel"/>
    <w:tmpl w:val="B8BCA4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970249"/>
    <w:multiLevelType w:val="hybridMultilevel"/>
    <w:tmpl w:val="AD1A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EC6D2C"/>
    <w:multiLevelType w:val="hybridMultilevel"/>
    <w:tmpl w:val="F7FC41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977266F"/>
    <w:multiLevelType w:val="multilevel"/>
    <w:tmpl w:val="60FAB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D06C48"/>
    <w:multiLevelType w:val="multilevel"/>
    <w:tmpl w:val="91B8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A74409"/>
    <w:multiLevelType w:val="hybridMultilevel"/>
    <w:tmpl w:val="C61E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943958">
    <w:abstractNumId w:val="17"/>
  </w:num>
  <w:num w:numId="2" w16cid:durableId="614139069">
    <w:abstractNumId w:val="1"/>
  </w:num>
  <w:num w:numId="3" w16cid:durableId="1636327227">
    <w:abstractNumId w:val="16"/>
  </w:num>
  <w:num w:numId="4" w16cid:durableId="1360232169">
    <w:abstractNumId w:val="9"/>
  </w:num>
  <w:num w:numId="5" w16cid:durableId="308944186">
    <w:abstractNumId w:val="11"/>
  </w:num>
  <w:num w:numId="6" w16cid:durableId="621038994">
    <w:abstractNumId w:val="5"/>
  </w:num>
  <w:num w:numId="7" w16cid:durableId="598561567">
    <w:abstractNumId w:val="2"/>
  </w:num>
  <w:num w:numId="8" w16cid:durableId="1822039744">
    <w:abstractNumId w:val="4"/>
  </w:num>
  <w:num w:numId="9" w16cid:durableId="1970744858">
    <w:abstractNumId w:val="8"/>
  </w:num>
  <w:num w:numId="10" w16cid:durableId="1282809278">
    <w:abstractNumId w:val="6"/>
  </w:num>
  <w:num w:numId="11" w16cid:durableId="1605530958">
    <w:abstractNumId w:val="20"/>
  </w:num>
  <w:num w:numId="12" w16cid:durableId="1105736082">
    <w:abstractNumId w:val="12"/>
  </w:num>
  <w:num w:numId="13" w16cid:durableId="1456364886">
    <w:abstractNumId w:val="14"/>
  </w:num>
  <w:num w:numId="14" w16cid:durableId="1213157439">
    <w:abstractNumId w:val="7"/>
  </w:num>
  <w:num w:numId="15" w16cid:durableId="1277564066">
    <w:abstractNumId w:val="19"/>
  </w:num>
  <w:num w:numId="16" w16cid:durableId="471295443">
    <w:abstractNumId w:val="3"/>
  </w:num>
  <w:num w:numId="17" w16cid:durableId="1554196483">
    <w:abstractNumId w:val="18"/>
  </w:num>
  <w:num w:numId="18" w16cid:durableId="235435538">
    <w:abstractNumId w:val="13"/>
  </w:num>
  <w:num w:numId="19" w16cid:durableId="1933666196">
    <w:abstractNumId w:val="15"/>
  </w:num>
  <w:num w:numId="20" w16cid:durableId="1480998977">
    <w:abstractNumId w:val="10"/>
  </w:num>
  <w:num w:numId="21" w16cid:durableId="1243830768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82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1294"/>
    <w:rsid w:val="000021C1"/>
    <w:rsid w:val="00003755"/>
    <w:rsid w:val="000062C2"/>
    <w:rsid w:val="000069BA"/>
    <w:rsid w:val="00006F90"/>
    <w:rsid w:val="0000719F"/>
    <w:rsid w:val="00007EEB"/>
    <w:rsid w:val="00010B00"/>
    <w:rsid w:val="00014ECD"/>
    <w:rsid w:val="0001605D"/>
    <w:rsid w:val="00016197"/>
    <w:rsid w:val="00017A4E"/>
    <w:rsid w:val="00017EF3"/>
    <w:rsid w:val="00020C24"/>
    <w:rsid w:val="00020E70"/>
    <w:rsid w:val="000224BD"/>
    <w:rsid w:val="00022FF1"/>
    <w:rsid w:val="00025206"/>
    <w:rsid w:val="000256E9"/>
    <w:rsid w:val="000278DA"/>
    <w:rsid w:val="00030024"/>
    <w:rsid w:val="00031394"/>
    <w:rsid w:val="0003143E"/>
    <w:rsid w:val="000330EE"/>
    <w:rsid w:val="000332A5"/>
    <w:rsid w:val="000337E5"/>
    <w:rsid w:val="000339F6"/>
    <w:rsid w:val="00034C1F"/>
    <w:rsid w:val="00040720"/>
    <w:rsid w:val="00042193"/>
    <w:rsid w:val="000447CD"/>
    <w:rsid w:val="000449E4"/>
    <w:rsid w:val="0004520E"/>
    <w:rsid w:val="00047E88"/>
    <w:rsid w:val="00052F49"/>
    <w:rsid w:val="00054FD7"/>
    <w:rsid w:val="00060E6D"/>
    <w:rsid w:val="00066D75"/>
    <w:rsid w:val="000713AD"/>
    <w:rsid w:val="000716B2"/>
    <w:rsid w:val="000716D4"/>
    <w:rsid w:val="00071757"/>
    <w:rsid w:val="000728F7"/>
    <w:rsid w:val="00074610"/>
    <w:rsid w:val="00083154"/>
    <w:rsid w:val="000834D0"/>
    <w:rsid w:val="000838DF"/>
    <w:rsid w:val="0008417B"/>
    <w:rsid w:val="00086EF7"/>
    <w:rsid w:val="00087504"/>
    <w:rsid w:val="000951D9"/>
    <w:rsid w:val="00096C83"/>
    <w:rsid w:val="00096D3C"/>
    <w:rsid w:val="000A4B87"/>
    <w:rsid w:val="000A63F2"/>
    <w:rsid w:val="000B2EC4"/>
    <w:rsid w:val="000B3200"/>
    <w:rsid w:val="000B3A55"/>
    <w:rsid w:val="000B5E9B"/>
    <w:rsid w:val="000C0251"/>
    <w:rsid w:val="000C227F"/>
    <w:rsid w:val="000C3276"/>
    <w:rsid w:val="000C43F3"/>
    <w:rsid w:val="000C5BA4"/>
    <w:rsid w:val="000D2625"/>
    <w:rsid w:val="000D4708"/>
    <w:rsid w:val="000D481B"/>
    <w:rsid w:val="000D49F9"/>
    <w:rsid w:val="000D6563"/>
    <w:rsid w:val="000D7299"/>
    <w:rsid w:val="000D7B2E"/>
    <w:rsid w:val="000E1656"/>
    <w:rsid w:val="000E2937"/>
    <w:rsid w:val="000E3DB3"/>
    <w:rsid w:val="000E63B7"/>
    <w:rsid w:val="000E7F8F"/>
    <w:rsid w:val="000F734F"/>
    <w:rsid w:val="00100013"/>
    <w:rsid w:val="00101E36"/>
    <w:rsid w:val="00102204"/>
    <w:rsid w:val="00105BC4"/>
    <w:rsid w:val="00106AD6"/>
    <w:rsid w:val="001112C8"/>
    <w:rsid w:val="00113EB4"/>
    <w:rsid w:val="00114BDD"/>
    <w:rsid w:val="00115B8C"/>
    <w:rsid w:val="00116517"/>
    <w:rsid w:val="00130252"/>
    <w:rsid w:val="0013075D"/>
    <w:rsid w:val="001309FD"/>
    <w:rsid w:val="00130EF3"/>
    <w:rsid w:val="00131855"/>
    <w:rsid w:val="0013359C"/>
    <w:rsid w:val="00133C20"/>
    <w:rsid w:val="001340E3"/>
    <w:rsid w:val="00134C88"/>
    <w:rsid w:val="00140C1E"/>
    <w:rsid w:val="001417A9"/>
    <w:rsid w:val="0014217E"/>
    <w:rsid w:val="001430FD"/>
    <w:rsid w:val="00145F11"/>
    <w:rsid w:val="001461B1"/>
    <w:rsid w:val="00150411"/>
    <w:rsid w:val="00153A50"/>
    <w:rsid w:val="00153AE8"/>
    <w:rsid w:val="00154546"/>
    <w:rsid w:val="00160197"/>
    <w:rsid w:val="00163A14"/>
    <w:rsid w:val="00163C52"/>
    <w:rsid w:val="00165E6D"/>
    <w:rsid w:val="00170D05"/>
    <w:rsid w:val="0017332F"/>
    <w:rsid w:val="001739E9"/>
    <w:rsid w:val="00173A0D"/>
    <w:rsid w:val="0017528C"/>
    <w:rsid w:val="001779C2"/>
    <w:rsid w:val="00180767"/>
    <w:rsid w:val="00184278"/>
    <w:rsid w:val="001869D5"/>
    <w:rsid w:val="00193814"/>
    <w:rsid w:val="00196A15"/>
    <w:rsid w:val="00196CAC"/>
    <w:rsid w:val="00196D4F"/>
    <w:rsid w:val="001A4B91"/>
    <w:rsid w:val="001A5A57"/>
    <w:rsid w:val="001A6586"/>
    <w:rsid w:val="001B00A3"/>
    <w:rsid w:val="001B300B"/>
    <w:rsid w:val="001B6139"/>
    <w:rsid w:val="001B74DF"/>
    <w:rsid w:val="001C10A2"/>
    <w:rsid w:val="001C1C76"/>
    <w:rsid w:val="001C25DE"/>
    <w:rsid w:val="001D3593"/>
    <w:rsid w:val="001D3AC9"/>
    <w:rsid w:val="001D4836"/>
    <w:rsid w:val="001E08F3"/>
    <w:rsid w:val="001E11AB"/>
    <w:rsid w:val="001E1DFC"/>
    <w:rsid w:val="001E1E0C"/>
    <w:rsid w:val="001E7332"/>
    <w:rsid w:val="001E7571"/>
    <w:rsid w:val="001E79BB"/>
    <w:rsid w:val="001E7E88"/>
    <w:rsid w:val="001F12FF"/>
    <w:rsid w:val="001F1D11"/>
    <w:rsid w:val="001F3953"/>
    <w:rsid w:val="001F4263"/>
    <w:rsid w:val="001F6A61"/>
    <w:rsid w:val="001F6FB1"/>
    <w:rsid w:val="00202B79"/>
    <w:rsid w:val="00203269"/>
    <w:rsid w:val="00211A6B"/>
    <w:rsid w:val="00221696"/>
    <w:rsid w:val="002221F4"/>
    <w:rsid w:val="00224E79"/>
    <w:rsid w:val="00224F43"/>
    <w:rsid w:val="00226AD1"/>
    <w:rsid w:val="00226B4E"/>
    <w:rsid w:val="00230AB6"/>
    <w:rsid w:val="002314B7"/>
    <w:rsid w:val="0023242A"/>
    <w:rsid w:val="00233510"/>
    <w:rsid w:val="00245AED"/>
    <w:rsid w:val="00245EA5"/>
    <w:rsid w:val="00252D8B"/>
    <w:rsid w:val="00253D40"/>
    <w:rsid w:val="002557D9"/>
    <w:rsid w:val="00255A3B"/>
    <w:rsid w:val="0025663D"/>
    <w:rsid w:val="002616DB"/>
    <w:rsid w:val="0026184E"/>
    <w:rsid w:val="0026225D"/>
    <w:rsid w:val="002641BE"/>
    <w:rsid w:val="002648FD"/>
    <w:rsid w:val="00264A82"/>
    <w:rsid w:val="00265BA7"/>
    <w:rsid w:val="00271423"/>
    <w:rsid w:val="00272DA9"/>
    <w:rsid w:val="0027342B"/>
    <w:rsid w:val="0027367A"/>
    <w:rsid w:val="002754C6"/>
    <w:rsid w:val="0027625A"/>
    <w:rsid w:val="00282B5A"/>
    <w:rsid w:val="00283518"/>
    <w:rsid w:val="00293024"/>
    <w:rsid w:val="00293745"/>
    <w:rsid w:val="0029415A"/>
    <w:rsid w:val="00297479"/>
    <w:rsid w:val="002A0116"/>
    <w:rsid w:val="002A39E5"/>
    <w:rsid w:val="002A53E2"/>
    <w:rsid w:val="002A76AF"/>
    <w:rsid w:val="002B306C"/>
    <w:rsid w:val="002B41A0"/>
    <w:rsid w:val="002C489C"/>
    <w:rsid w:val="002C4F24"/>
    <w:rsid w:val="002D1B36"/>
    <w:rsid w:val="002D2F7E"/>
    <w:rsid w:val="002D4912"/>
    <w:rsid w:val="002D520F"/>
    <w:rsid w:val="002D6849"/>
    <w:rsid w:val="002E0F9B"/>
    <w:rsid w:val="002E101B"/>
    <w:rsid w:val="002E1445"/>
    <w:rsid w:val="002E3B0B"/>
    <w:rsid w:val="002E3CFD"/>
    <w:rsid w:val="002E5CD9"/>
    <w:rsid w:val="002F014B"/>
    <w:rsid w:val="002F04DD"/>
    <w:rsid w:val="002F0D07"/>
    <w:rsid w:val="002F3B48"/>
    <w:rsid w:val="002F771E"/>
    <w:rsid w:val="002F785B"/>
    <w:rsid w:val="003028CA"/>
    <w:rsid w:val="00304499"/>
    <w:rsid w:val="00304602"/>
    <w:rsid w:val="00304821"/>
    <w:rsid w:val="00304FC6"/>
    <w:rsid w:val="0030724D"/>
    <w:rsid w:val="003137FE"/>
    <w:rsid w:val="00313F3E"/>
    <w:rsid w:val="00316BB6"/>
    <w:rsid w:val="003220BD"/>
    <w:rsid w:val="00323924"/>
    <w:rsid w:val="00323B0C"/>
    <w:rsid w:val="003240EF"/>
    <w:rsid w:val="00325E12"/>
    <w:rsid w:val="003266B9"/>
    <w:rsid w:val="003269DF"/>
    <w:rsid w:val="003307E2"/>
    <w:rsid w:val="00332A35"/>
    <w:rsid w:val="003333AE"/>
    <w:rsid w:val="00333FE2"/>
    <w:rsid w:val="0033420D"/>
    <w:rsid w:val="00337345"/>
    <w:rsid w:val="00340F35"/>
    <w:rsid w:val="00342AE9"/>
    <w:rsid w:val="00343A6C"/>
    <w:rsid w:val="003539AA"/>
    <w:rsid w:val="003544B4"/>
    <w:rsid w:val="00357732"/>
    <w:rsid w:val="00360BA7"/>
    <w:rsid w:val="00361793"/>
    <w:rsid w:val="00361A44"/>
    <w:rsid w:val="003632AD"/>
    <w:rsid w:val="00366C04"/>
    <w:rsid w:val="00373C22"/>
    <w:rsid w:val="00374BC4"/>
    <w:rsid w:val="00374C0C"/>
    <w:rsid w:val="00374C20"/>
    <w:rsid w:val="003772D5"/>
    <w:rsid w:val="00380F9C"/>
    <w:rsid w:val="00381C82"/>
    <w:rsid w:val="00382848"/>
    <w:rsid w:val="00385883"/>
    <w:rsid w:val="00386E02"/>
    <w:rsid w:val="0039082C"/>
    <w:rsid w:val="003A1988"/>
    <w:rsid w:val="003A2E60"/>
    <w:rsid w:val="003A336C"/>
    <w:rsid w:val="003B0310"/>
    <w:rsid w:val="003B09EE"/>
    <w:rsid w:val="003B3D2E"/>
    <w:rsid w:val="003B3FB9"/>
    <w:rsid w:val="003B58A8"/>
    <w:rsid w:val="003B6E9A"/>
    <w:rsid w:val="003C02DE"/>
    <w:rsid w:val="003C0577"/>
    <w:rsid w:val="003C1948"/>
    <w:rsid w:val="003C2A29"/>
    <w:rsid w:val="003C35DA"/>
    <w:rsid w:val="003C4552"/>
    <w:rsid w:val="003D04D9"/>
    <w:rsid w:val="003D3F71"/>
    <w:rsid w:val="003D43AB"/>
    <w:rsid w:val="003D4418"/>
    <w:rsid w:val="003D4423"/>
    <w:rsid w:val="003D5785"/>
    <w:rsid w:val="003D6216"/>
    <w:rsid w:val="003D6224"/>
    <w:rsid w:val="003D75F5"/>
    <w:rsid w:val="003E2E42"/>
    <w:rsid w:val="003E476A"/>
    <w:rsid w:val="003E4BBE"/>
    <w:rsid w:val="003E5569"/>
    <w:rsid w:val="003E5A23"/>
    <w:rsid w:val="003E64DD"/>
    <w:rsid w:val="003F0AF5"/>
    <w:rsid w:val="003F2E04"/>
    <w:rsid w:val="003F6F05"/>
    <w:rsid w:val="003F7E31"/>
    <w:rsid w:val="00402196"/>
    <w:rsid w:val="00402211"/>
    <w:rsid w:val="00406643"/>
    <w:rsid w:val="00406A19"/>
    <w:rsid w:val="004139E1"/>
    <w:rsid w:val="004145E8"/>
    <w:rsid w:val="00415510"/>
    <w:rsid w:val="004209FE"/>
    <w:rsid w:val="004212E6"/>
    <w:rsid w:val="00421B0D"/>
    <w:rsid w:val="00422BAC"/>
    <w:rsid w:val="0042381F"/>
    <w:rsid w:val="00424311"/>
    <w:rsid w:val="00424A90"/>
    <w:rsid w:val="00424BB5"/>
    <w:rsid w:val="004309A1"/>
    <w:rsid w:val="00432913"/>
    <w:rsid w:val="00432C19"/>
    <w:rsid w:val="00434A6C"/>
    <w:rsid w:val="004374A0"/>
    <w:rsid w:val="0044018B"/>
    <w:rsid w:val="004405DE"/>
    <w:rsid w:val="0044084C"/>
    <w:rsid w:val="00442075"/>
    <w:rsid w:val="00445CAC"/>
    <w:rsid w:val="0044609B"/>
    <w:rsid w:val="00446D26"/>
    <w:rsid w:val="004477BA"/>
    <w:rsid w:val="004528B6"/>
    <w:rsid w:val="00452A74"/>
    <w:rsid w:val="00453212"/>
    <w:rsid w:val="004561A0"/>
    <w:rsid w:val="004618D3"/>
    <w:rsid w:val="004634C0"/>
    <w:rsid w:val="00467129"/>
    <w:rsid w:val="004673F7"/>
    <w:rsid w:val="00475E45"/>
    <w:rsid w:val="00475EB1"/>
    <w:rsid w:val="00477F83"/>
    <w:rsid w:val="00481D0B"/>
    <w:rsid w:val="004864CD"/>
    <w:rsid w:val="00486D5D"/>
    <w:rsid w:val="0048791D"/>
    <w:rsid w:val="00490D6B"/>
    <w:rsid w:val="004948A3"/>
    <w:rsid w:val="00494E0B"/>
    <w:rsid w:val="00495E1E"/>
    <w:rsid w:val="00496E40"/>
    <w:rsid w:val="004A00C8"/>
    <w:rsid w:val="004A2C25"/>
    <w:rsid w:val="004A2E2F"/>
    <w:rsid w:val="004A393E"/>
    <w:rsid w:val="004A51D6"/>
    <w:rsid w:val="004A7325"/>
    <w:rsid w:val="004B10D7"/>
    <w:rsid w:val="004B132A"/>
    <w:rsid w:val="004B58B0"/>
    <w:rsid w:val="004B7829"/>
    <w:rsid w:val="004C01DC"/>
    <w:rsid w:val="004C21D3"/>
    <w:rsid w:val="004C2711"/>
    <w:rsid w:val="004C3AC5"/>
    <w:rsid w:val="004C5AF6"/>
    <w:rsid w:val="004C6311"/>
    <w:rsid w:val="004D129F"/>
    <w:rsid w:val="004D17A2"/>
    <w:rsid w:val="004D357B"/>
    <w:rsid w:val="004D3D70"/>
    <w:rsid w:val="004D4D92"/>
    <w:rsid w:val="004D5483"/>
    <w:rsid w:val="004D555F"/>
    <w:rsid w:val="004D77E0"/>
    <w:rsid w:val="004E2841"/>
    <w:rsid w:val="004E37C9"/>
    <w:rsid w:val="004E47CA"/>
    <w:rsid w:val="004E55D5"/>
    <w:rsid w:val="004E58BE"/>
    <w:rsid w:val="004E5CD3"/>
    <w:rsid w:val="004E7DA9"/>
    <w:rsid w:val="004E7F1F"/>
    <w:rsid w:val="004F056C"/>
    <w:rsid w:val="004F4FF8"/>
    <w:rsid w:val="004F6C46"/>
    <w:rsid w:val="004F6F0D"/>
    <w:rsid w:val="004F79D9"/>
    <w:rsid w:val="00501B81"/>
    <w:rsid w:val="00503839"/>
    <w:rsid w:val="00510D8D"/>
    <w:rsid w:val="00512761"/>
    <w:rsid w:val="0051282F"/>
    <w:rsid w:val="005132E2"/>
    <w:rsid w:val="00516C30"/>
    <w:rsid w:val="00522EC2"/>
    <w:rsid w:val="00523428"/>
    <w:rsid w:val="0052418F"/>
    <w:rsid w:val="00524682"/>
    <w:rsid w:val="00524B26"/>
    <w:rsid w:val="005265DD"/>
    <w:rsid w:val="00530A4B"/>
    <w:rsid w:val="00531636"/>
    <w:rsid w:val="005331ED"/>
    <w:rsid w:val="00534C13"/>
    <w:rsid w:val="00541AD7"/>
    <w:rsid w:val="0054212F"/>
    <w:rsid w:val="0054240B"/>
    <w:rsid w:val="00543E88"/>
    <w:rsid w:val="00544C37"/>
    <w:rsid w:val="0054647F"/>
    <w:rsid w:val="005501B6"/>
    <w:rsid w:val="00551964"/>
    <w:rsid w:val="00553758"/>
    <w:rsid w:val="00556023"/>
    <w:rsid w:val="00556564"/>
    <w:rsid w:val="005600B6"/>
    <w:rsid w:val="005618DE"/>
    <w:rsid w:val="00561FC2"/>
    <w:rsid w:val="005634EF"/>
    <w:rsid w:val="005646EC"/>
    <w:rsid w:val="00564863"/>
    <w:rsid w:val="00566B4B"/>
    <w:rsid w:val="0057066C"/>
    <w:rsid w:val="0057232A"/>
    <w:rsid w:val="005726DA"/>
    <w:rsid w:val="00574E11"/>
    <w:rsid w:val="005805C3"/>
    <w:rsid w:val="005812C6"/>
    <w:rsid w:val="005812ED"/>
    <w:rsid w:val="005824AD"/>
    <w:rsid w:val="00582B9B"/>
    <w:rsid w:val="00583420"/>
    <w:rsid w:val="005836EE"/>
    <w:rsid w:val="005855D2"/>
    <w:rsid w:val="00585ED6"/>
    <w:rsid w:val="005912B9"/>
    <w:rsid w:val="00591B93"/>
    <w:rsid w:val="00591FBE"/>
    <w:rsid w:val="0059248F"/>
    <w:rsid w:val="00593B41"/>
    <w:rsid w:val="005A0F3C"/>
    <w:rsid w:val="005A13E0"/>
    <w:rsid w:val="005A188A"/>
    <w:rsid w:val="005A2765"/>
    <w:rsid w:val="005A2DB6"/>
    <w:rsid w:val="005A4811"/>
    <w:rsid w:val="005A5007"/>
    <w:rsid w:val="005A78DA"/>
    <w:rsid w:val="005B0ED6"/>
    <w:rsid w:val="005B1E82"/>
    <w:rsid w:val="005B3918"/>
    <w:rsid w:val="005B6902"/>
    <w:rsid w:val="005B7261"/>
    <w:rsid w:val="005B7B70"/>
    <w:rsid w:val="005C1407"/>
    <w:rsid w:val="005C259E"/>
    <w:rsid w:val="005C43F0"/>
    <w:rsid w:val="005C48AC"/>
    <w:rsid w:val="005C4C71"/>
    <w:rsid w:val="005C5062"/>
    <w:rsid w:val="005C5D91"/>
    <w:rsid w:val="005D0314"/>
    <w:rsid w:val="005D041B"/>
    <w:rsid w:val="005D20EF"/>
    <w:rsid w:val="005D316E"/>
    <w:rsid w:val="005D344B"/>
    <w:rsid w:val="005D38E2"/>
    <w:rsid w:val="005D51B6"/>
    <w:rsid w:val="005D64C9"/>
    <w:rsid w:val="005D7006"/>
    <w:rsid w:val="005E1C34"/>
    <w:rsid w:val="005E26CC"/>
    <w:rsid w:val="005E5618"/>
    <w:rsid w:val="005F0319"/>
    <w:rsid w:val="005F061B"/>
    <w:rsid w:val="005F0BD9"/>
    <w:rsid w:val="005F1868"/>
    <w:rsid w:val="005F253D"/>
    <w:rsid w:val="005F27A1"/>
    <w:rsid w:val="005F2A0A"/>
    <w:rsid w:val="005F3AD1"/>
    <w:rsid w:val="005F4829"/>
    <w:rsid w:val="005F50CB"/>
    <w:rsid w:val="005F748A"/>
    <w:rsid w:val="00602AF8"/>
    <w:rsid w:val="00606AF5"/>
    <w:rsid w:val="00607CDB"/>
    <w:rsid w:val="00610A9F"/>
    <w:rsid w:val="00611B29"/>
    <w:rsid w:val="00613014"/>
    <w:rsid w:val="00613E59"/>
    <w:rsid w:val="00615058"/>
    <w:rsid w:val="00616098"/>
    <w:rsid w:val="00617917"/>
    <w:rsid w:val="00622030"/>
    <w:rsid w:val="00622F4A"/>
    <w:rsid w:val="006235FC"/>
    <w:rsid w:val="00625632"/>
    <w:rsid w:val="00626EAA"/>
    <w:rsid w:val="0063054B"/>
    <w:rsid w:val="00630E71"/>
    <w:rsid w:val="0063100D"/>
    <w:rsid w:val="00632F89"/>
    <w:rsid w:val="0063406B"/>
    <w:rsid w:val="00636B79"/>
    <w:rsid w:val="006402C3"/>
    <w:rsid w:val="00650E20"/>
    <w:rsid w:val="00651A6E"/>
    <w:rsid w:val="00652903"/>
    <w:rsid w:val="0065335C"/>
    <w:rsid w:val="00653BE4"/>
    <w:rsid w:val="00655991"/>
    <w:rsid w:val="00655E46"/>
    <w:rsid w:val="00657BD4"/>
    <w:rsid w:val="006643A4"/>
    <w:rsid w:val="006658B1"/>
    <w:rsid w:val="0067068C"/>
    <w:rsid w:val="0067135F"/>
    <w:rsid w:val="006778A4"/>
    <w:rsid w:val="006839A8"/>
    <w:rsid w:val="00685C6E"/>
    <w:rsid w:val="00690BE2"/>
    <w:rsid w:val="00690DFF"/>
    <w:rsid w:val="00691FF6"/>
    <w:rsid w:val="00694290"/>
    <w:rsid w:val="00697588"/>
    <w:rsid w:val="00697AA1"/>
    <w:rsid w:val="006A0503"/>
    <w:rsid w:val="006A051B"/>
    <w:rsid w:val="006A0BBF"/>
    <w:rsid w:val="006A0DCD"/>
    <w:rsid w:val="006A515D"/>
    <w:rsid w:val="006A578F"/>
    <w:rsid w:val="006A5C7D"/>
    <w:rsid w:val="006A76B4"/>
    <w:rsid w:val="006A7AD4"/>
    <w:rsid w:val="006A7B35"/>
    <w:rsid w:val="006A7E72"/>
    <w:rsid w:val="006B390A"/>
    <w:rsid w:val="006B59E6"/>
    <w:rsid w:val="006B7662"/>
    <w:rsid w:val="006C099D"/>
    <w:rsid w:val="006C1A4A"/>
    <w:rsid w:val="006C734B"/>
    <w:rsid w:val="006D0589"/>
    <w:rsid w:val="006D1ADC"/>
    <w:rsid w:val="006D1F57"/>
    <w:rsid w:val="006D6114"/>
    <w:rsid w:val="006E36BD"/>
    <w:rsid w:val="006E5BFD"/>
    <w:rsid w:val="006E6CF6"/>
    <w:rsid w:val="006E758A"/>
    <w:rsid w:val="006F0837"/>
    <w:rsid w:val="006F3414"/>
    <w:rsid w:val="00702F51"/>
    <w:rsid w:val="007105C5"/>
    <w:rsid w:val="0071374D"/>
    <w:rsid w:val="00714490"/>
    <w:rsid w:val="00714EE0"/>
    <w:rsid w:val="007161EB"/>
    <w:rsid w:val="007227BD"/>
    <w:rsid w:val="00725AA1"/>
    <w:rsid w:val="00726DBA"/>
    <w:rsid w:val="007270DD"/>
    <w:rsid w:val="007307F0"/>
    <w:rsid w:val="007316D1"/>
    <w:rsid w:val="007319E6"/>
    <w:rsid w:val="007331DB"/>
    <w:rsid w:val="00735C43"/>
    <w:rsid w:val="007417CB"/>
    <w:rsid w:val="00741AD9"/>
    <w:rsid w:val="007421CF"/>
    <w:rsid w:val="0074289A"/>
    <w:rsid w:val="0074355A"/>
    <w:rsid w:val="00743C83"/>
    <w:rsid w:val="007527B8"/>
    <w:rsid w:val="0075288D"/>
    <w:rsid w:val="00754FEA"/>
    <w:rsid w:val="00756BDF"/>
    <w:rsid w:val="00764201"/>
    <w:rsid w:val="00765F8D"/>
    <w:rsid w:val="007660EC"/>
    <w:rsid w:val="0076617B"/>
    <w:rsid w:val="0077384B"/>
    <w:rsid w:val="007768DE"/>
    <w:rsid w:val="00780C7D"/>
    <w:rsid w:val="00785F2B"/>
    <w:rsid w:val="0078606C"/>
    <w:rsid w:val="007873D3"/>
    <w:rsid w:val="00793567"/>
    <w:rsid w:val="007937FA"/>
    <w:rsid w:val="00793DA2"/>
    <w:rsid w:val="00794DEA"/>
    <w:rsid w:val="00795A06"/>
    <w:rsid w:val="007976A7"/>
    <w:rsid w:val="007A03BA"/>
    <w:rsid w:val="007A10A6"/>
    <w:rsid w:val="007A1CCB"/>
    <w:rsid w:val="007A2DE0"/>
    <w:rsid w:val="007A5CDF"/>
    <w:rsid w:val="007A721D"/>
    <w:rsid w:val="007B13E2"/>
    <w:rsid w:val="007B157B"/>
    <w:rsid w:val="007B2619"/>
    <w:rsid w:val="007B520E"/>
    <w:rsid w:val="007C1DBA"/>
    <w:rsid w:val="007C55B1"/>
    <w:rsid w:val="007D570B"/>
    <w:rsid w:val="007D77BB"/>
    <w:rsid w:val="007E349D"/>
    <w:rsid w:val="007E4E02"/>
    <w:rsid w:val="007E5124"/>
    <w:rsid w:val="007E6256"/>
    <w:rsid w:val="007F020A"/>
    <w:rsid w:val="007F0A34"/>
    <w:rsid w:val="007F50AF"/>
    <w:rsid w:val="007F665B"/>
    <w:rsid w:val="007F67FC"/>
    <w:rsid w:val="0080012C"/>
    <w:rsid w:val="00800A84"/>
    <w:rsid w:val="00801A80"/>
    <w:rsid w:val="00802BED"/>
    <w:rsid w:val="008039E1"/>
    <w:rsid w:val="00816116"/>
    <w:rsid w:val="00817357"/>
    <w:rsid w:val="00817864"/>
    <w:rsid w:val="00824651"/>
    <w:rsid w:val="00825E79"/>
    <w:rsid w:val="00832CF9"/>
    <w:rsid w:val="008338B1"/>
    <w:rsid w:val="0083472C"/>
    <w:rsid w:val="00835064"/>
    <w:rsid w:val="00835695"/>
    <w:rsid w:val="00840261"/>
    <w:rsid w:val="008434B2"/>
    <w:rsid w:val="00843F94"/>
    <w:rsid w:val="0084475B"/>
    <w:rsid w:val="00844A42"/>
    <w:rsid w:val="00845B12"/>
    <w:rsid w:val="0084709F"/>
    <w:rsid w:val="008477B3"/>
    <w:rsid w:val="00847FAE"/>
    <w:rsid w:val="0085077D"/>
    <w:rsid w:val="00852F76"/>
    <w:rsid w:val="00853DFB"/>
    <w:rsid w:val="00855430"/>
    <w:rsid w:val="00857F1E"/>
    <w:rsid w:val="00860497"/>
    <w:rsid w:val="008608A3"/>
    <w:rsid w:val="0086120A"/>
    <w:rsid w:val="00861AB9"/>
    <w:rsid w:val="00864B9E"/>
    <w:rsid w:val="008656D1"/>
    <w:rsid w:val="00875C54"/>
    <w:rsid w:val="008768B9"/>
    <w:rsid w:val="00876B58"/>
    <w:rsid w:val="00886737"/>
    <w:rsid w:val="00891628"/>
    <w:rsid w:val="00893BD6"/>
    <w:rsid w:val="008942B8"/>
    <w:rsid w:val="008955E1"/>
    <w:rsid w:val="0089718D"/>
    <w:rsid w:val="00897EB4"/>
    <w:rsid w:val="008A14AA"/>
    <w:rsid w:val="008A1E9B"/>
    <w:rsid w:val="008A297F"/>
    <w:rsid w:val="008A38F4"/>
    <w:rsid w:val="008A3E17"/>
    <w:rsid w:val="008A5187"/>
    <w:rsid w:val="008A540F"/>
    <w:rsid w:val="008A7698"/>
    <w:rsid w:val="008B1B4A"/>
    <w:rsid w:val="008B2F6C"/>
    <w:rsid w:val="008B32C2"/>
    <w:rsid w:val="008B3B93"/>
    <w:rsid w:val="008B420F"/>
    <w:rsid w:val="008B520B"/>
    <w:rsid w:val="008B6CFE"/>
    <w:rsid w:val="008B72B7"/>
    <w:rsid w:val="008C05D3"/>
    <w:rsid w:val="008C2E0E"/>
    <w:rsid w:val="008C3FBD"/>
    <w:rsid w:val="008C6CA9"/>
    <w:rsid w:val="008D117B"/>
    <w:rsid w:val="008D130F"/>
    <w:rsid w:val="008D2999"/>
    <w:rsid w:val="008D2C42"/>
    <w:rsid w:val="008D36CE"/>
    <w:rsid w:val="008D3B89"/>
    <w:rsid w:val="008D3BD3"/>
    <w:rsid w:val="008D756B"/>
    <w:rsid w:val="008E540D"/>
    <w:rsid w:val="008F4BC0"/>
    <w:rsid w:val="008F5031"/>
    <w:rsid w:val="008F7B65"/>
    <w:rsid w:val="00903834"/>
    <w:rsid w:val="00904838"/>
    <w:rsid w:val="00904A37"/>
    <w:rsid w:val="00905359"/>
    <w:rsid w:val="00906350"/>
    <w:rsid w:val="009067A0"/>
    <w:rsid w:val="00914A3D"/>
    <w:rsid w:val="009150B9"/>
    <w:rsid w:val="0091622E"/>
    <w:rsid w:val="00920472"/>
    <w:rsid w:val="009219FC"/>
    <w:rsid w:val="009232DB"/>
    <w:rsid w:val="00924133"/>
    <w:rsid w:val="0093387B"/>
    <w:rsid w:val="0093563C"/>
    <w:rsid w:val="00936BA1"/>
    <w:rsid w:val="00936D79"/>
    <w:rsid w:val="009403E5"/>
    <w:rsid w:val="00941B1A"/>
    <w:rsid w:val="0094344F"/>
    <w:rsid w:val="0094452F"/>
    <w:rsid w:val="00955CC4"/>
    <w:rsid w:val="0095652B"/>
    <w:rsid w:val="00957324"/>
    <w:rsid w:val="0096187D"/>
    <w:rsid w:val="009641CF"/>
    <w:rsid w:val="009668AD"/>
    <w:rsid w:val="00973221"/>
    <w:rsid w:val="009743A5"/>
    <w:rsid w:val="00975D03"/>
    <w:rsid w:val="00976792"/>
    <w:rsid w:val="00977CF4"/>
    <w:rsid w:val="00980438"/>
    <w:rsid w:val="00982494"/>
    <w:rsid w:val="0098424E"/>
    <w:rsid w:val="0098686E"/>
    <w:rsid w:val="009871ED"/>
    <w:rsid w:val="00993E9F"/>
    <w:rsid w:val="009A2B9C"/>
    <w:rsid w:val="009A52D4"/>
    <w:rsid w:val="009A6180"/>
    <w:rsid w:val="009A62ED"/>
    <w:rsid w:val="009A6319"/>
    <w:rsid w:val="009A6665"/>
    <w:rsid w:val="009A7B1F"/>
    <w:rsid w:val="009B31CB"/>
    <w:rsid w:val="009B3920"/>
    <w:rsid w:val="009B6403"/>
    <w:rsid w:val="009B7E68"/>
    <w:rsid w:val="009C09E8"/>
    <w:rsid w:val="009C53A1"/>
    <w:rsid w:val="009C7291"/>
    <w:rsid w:val="009D44D2"/>
    <w:rsid w:val="009D45A2"/>
    <w:rsid w:val="009D4AFF"/>
    <w:rsid w:val="009D53FC"/>
    <w:rsid w:val="009D7556"/>
    <w:rsid w:val="009D75B4"/>
    <w:rsid w:val="009E069A"/>
    <w:rsid w:val="009E310A"/>
    <w:rsid w:val="009E368A"/>
    <w:rsid w:val="009E4713"/>
    <w:rsid w:val="009E536C"/>
    <w:rsid w:val="009E53EC"/>
    <w:rsid w:val="009E5623"/>
    <w:rsid w:val="009E6C2B"/>
    <w:rsid w:val="009E775A"/>
    <w:rsid w:val="009F19EF"/>
    <w:rsid w:val="009F764E"/>
    <w:rsid w:val="00A02FF9"/>
    <w:rsid w:val="00A037EA"/>
    <w:rsid w:val="00A05726"/>
    <w:rsid w:val="00A1214D"/>
    <w:rsid w:val="00A123B5"/>
    <w:rsid w:val="00A17F18"/>
    <w:rsid w:val="00A1AF19"/>
    <w:rsid w:val="00A20FE1"/>
    <w:rsid w:val="00A24663"/>
    <w:rsid w:val="00A249B4"/>
    <w:rsid w:val="00A3385C"/>
    <w:rsid w:val="00A36537"/>
    <w:rsid w:val="00A3769B"/>
    <w:rsid w:val="00A426C7"/>
    <w:rsid w:val="00A450F6"/>
    <w:rsid w:val="00A50F91"/>
    <w:rsid w:val="00A53635"/>
    <w:rsid w:val="00A53A65"/>
    <w:rsid w:val="00A54687"/>
    <w:rsid w:val="00A54F23"/>
    <w:rsid w:val="00A56FE2"/>
    <w:rsid w:val="00A5706B"/>
    <w:rsid w:val="00A5711C"/>
    <w:rsid w:val="00A61D4C"/>
    <w:rsid w:val="00A66A1F"/>
    <w:rsid w:val="00A672EA"/>
    <w:rsid w:val="00A70B75"/>
    <w:rsid w:val="00A71D2D"/>
    <w:rsid w:val="00A72951"/>
    <w:rsid w:val="00A7365F"/>
    <w:rsid w:val="00A73999"/>
    <w:rsid w:val="00A75A44"/>
    <w:rsid w:val="00A768B3"/>
    <w:rsid w:val="00A77EBD"/>
    <w:rsid w:val="00A81D55"/>
    <w:rsid w:val="00A82016"/>
    <w:rsid w:val="00A8225E"/>
    <w:rsid w:val="00A902C7"/>
    <w:rsid w:val="00A93961"/>
    <w:rsid w:val="00A949A1"/>
    <w:rsid w:val="00A95241"/>
    <w:rsid w:val="00A979AA"/>
    <w:rsid w:val="00AA0C6C"/>
    <w:rsid w:val="00AA1BFD"/>
    <w:rsid w:val="00AA3AF1"/>
    <w:rsid w:val="00AA5D4B"/>
    <w:rsid w:val="00AA7750"/>
    <w:rsid w:val="00AB2F03"/>
    <w:rsid w:val="00AB377B"/>
    <w:rsid w:val="00AB3B46"/>
    <w:rsid w:val="00AB42F8"/>
    <w:rsid w:val="00AB68E6"/>
    <w:rsid w:val="00AC0458"/>
    <w:rsid w:val="00AC0908"/>
    <w:rsid w:val="00AC17C2"/>
    <w:rsid w:val="00AC6E76"/>
    <w:rsid w:val="00AD1351"/>
    <w:rsid w:val="00AD2CF4"/>
    <w:rsid w:val="00AD2F3A"/>
    <w:rsid w:val="00AD3595"/>
    <w:rsid w:val="00AD6217"/>
    <w:rsid w:val="00AD6C2C"/>
    <w:rsid w:val="00AD6D76"/>
    <w:rsid w:val="00AD7A3E"/>
    <w:rsid w:val="00AE20B4"/>
    <w:rsid w:val="00AE22D7"/>
    <w:rsid w:val="00AE2E8E"/>
    <w:rsid w:val="00AE3062"/>
    <w:rsid w:val="00AE31E2"/>
    <w:rsid w:val="00AE3B95"/>
    <w:rsid w:val="00AE4430"/>
    <w:rsid w:val="00AE44D3"/>
    <w:rsid w:val="00AE54EA"/>
    <w:rsid w:val="00AE5DF1"/>
    <w:rsid w:val="00AE6ABD"/>
    <w:rsid w:val="00AE7D4A"/>
    <w:rsid w:val="00AF069A"/>
    <w:rsid w:val="00AF2BD5"/>
    <w:rsid w:val="00AF5E68"/>
    <w:rsid w:val="00B059FB"/>
    <w:rsid w:val="00B05D2C"/>
    <w:rsid w:val="00B06B53"/>
    <w:rsid w:val="00B111A0"/>
    <w:rsid w:val="00B11700"/>
    <w:rsid w:val="00B14BFF"/>
    <w:rsid w:val="00B15A10"/>
    <w:rsid w:val="00B17695"/>
    <w:rsid w:val="00B23314"/>
    <w:rsid w:val="00B3243E"/>
    <w:rsid w:val="00B358D1"/>
    <w:rsid w:val="00B35D96"/>
    <w:rsid w:val="00B36793"/>
    <w:rsid w:val="00B36BC9"/>
    <w:rsid w:val="00B41B01"/>
    <w:rsid w:val="00B42CE6"/>
    <w:rsid w:val="00B452C7"/>
    <w:rsid w:val="00B45601"/>
    <w:rsid w:val="00B5082B"/>
    <w:rsid w:val="00B526DC"/>
    <w:rsid w:val="00B53346"/>
    <w:rsid w:val="00B551D5"/>
    <w:rsid w:val="00B63712"/>
    <w:rsid w:val="00B63EB5"/>
    <w:rsid w:val="00B739CB"/>
    <w:rsid w:val="00B741B2"/>
    <w:rsid w:val="00B767B9"/>
    <w:rsid w:val="00B76BFF"/>
    <w:rsid w:val="00B80808"/>
    <w:rsid w:val="00B841B3"/>
    <w:rsid w:val="00B869B0"/>
    <w:rsid w:val="00B86BAA"/>
    <w:rsid w:val="00B87C73"/>
    <w:rsid w:val="00B921E2"/>
    <w:rsid w:val="00B92CB0"/>
    <w:rsid w:val="00B93185"/>
    <w:rsid w:val="00B93774"/>
    <w:rsid w:val="00B93B03"/>
    <w:rsid w:val="00B9419D"/>
    <w:rsid w:val="00B951AE"/>
    <w:rsid w:val="00B9530D"/>
    <w:rsid w:val="00B96F92"/>
    <w:rsid w:val="00BA496B"/>
    <w:rsid w:val="00BB2187"/>
    <w:rsid w:val="00BB3C2F"/>
    <w:rsid w:val="00BB45D6"/>
    <w:rsid w:val="00BB48D6"/>
    <w:rsid w:val="00BB556F"/>
    <w:rsid w:val="00BC2D1B"/>
    <w:rsid w:val="00BC397B"/>
    <w:rsid w:val="00BC49CD"/>
    <w:rsid w:val="00BC5CFB"/>
    <w:rsid w:val="00BD0CDF"/>
    <w:rsid w:val="00BD131D"/>
    <w:rsid w:val="00BD411E"/>
    <w:rsid w:val="00BD5F04"/>
    <w:rsid w:val="00BD6BC9"/>
    <w:rsid w:val="00BD77D7"/>
    <w:rsid w:val="00BD7819"/>
    <w:rsid w:val="00C01774"/>
    <w:rsid w:val="00C05105"/>
    <w:rsid w:val="00C05FFB"/>
    <w:rsid w:val="00C076AC"/>
    <w:rsid w:val="00C1057C"/>
    <w:rsid w:val="00C13A51"/>
    <w:rsid w:val="00C13D0F"/>
    <w:rsid w:val="00C15BB8"/>
    <w:rsid w:val="00C16727"/>
    <w:rsid w:val="00C355AB"/>
    <w:rsid w:val="00C3574B"/>
    <w:rsid w:val="00C35F41"/>
    <w:rsid w:val="00C36522"/>
    <w:rsid w:val="00C41740"/>
    <w:rsid w:val="00C473B0"/>
    <w:rsid w:val="00C55F8E"/>
    <w:rsid w:val="00C57C4A"/>
    <w:rsid w:val="00C6177D"/>
    <w:rsid w:val="00C6470A"/>
    <w:rsid w:val="00C6517E"/>
    <w:rsid w:val="00C66FDE"/>
    <w:rsid w:val="00C70A86"/>
    <w:rsid w:val="00C71449"/>
    <w:rsid w:val="00C7213E"/>
    <w:rsid w:val="00C7230E"/>
    <w:rsid w:val="00C73490"/>
    <w:rsid w:val="00C7511C"/>
    <w:rsid w:val="00C75B42"/>
    <w:rsid w:val="00C80E2F"/>
    <w:rsid w:val="00C81DA8"/>
    <w:rsid w:val="00C8334A"/>
    <w:rsid w:val="00C91CDC"/>
    <w:rsid w:val="00C92C2B"/>
    <w:rsid w:val="00C94CD8"/>
    <w:rsid w:val="00C95EF1"/>
    <w:rsid w:val="00CA1E7C"/>
    <w:rsid w:val="00CA3A7C"/>
    <w:rsid w:val="00CA4CA5"/>
    <w:rsid w:val="00CA5E1E"/>
    <w:rsid w:val="00CB2A8F"/>
    <w:rsid w:val="00CB7BFE"/>
    <w:rsid w:val="00CC020A"/>
    <w:rsid w:val="00CC3175"/>
    <w:rsid w:val="00CC6DA1"/>
    <w:rsid w:val="00CD112C"/>
    <w:rsid w:val="00CD2DC2"/>
    <w:rsid w:val="00CD60FF"/>
    <w:rsid w:val="00CD64B3"/>
    <w:rsid w:val="00CD756F"/>
    <w:rsid w:val="00CE081C"/>
    <w:rsid w:val="00CE15B0"/>
    <w:rsid w:val="00CE18E0"/>
    <w:rsid w:val="00CE3104"/>
    <w:rsid w:val="00CE341C"/>
    <w:rsid w:val="00CE42FE"/>
    <w:rsid w:val="00CE47DC"/>
    <w:rsid w:val="00CE66D3"/>
    <w:rsid w:val="00CE6D18"/>
    <w:rsid w:val="00CF1AE6"/>
    <w:rsid w:val="00CF31BB"/>
    <w:rsid w:val="00CF3B7B"/>
    <w:rsid w:val="00D01DE8"/>
    <w:rsid w:val="00D03648"/>
    <w:rsid w:val="00D038F7"/>
    <w:rsid w:val="00D03961"/>
    <w:rsid w:val="00D03E64"/>
    <w:rsid w:val="00D04524"/>
    <w:rsid w:val="00D0512B"/>
    <w:rsid w:val="00D05489"/>
    <w:rsid w:val="00D05D6F"/>
    <w:rsid w:val="00D06673"/>
    <w:rsid w:val="00D11D36"/>
    <w:rsid w:val="00D141AE"/>
    <w:rsid w:val="00D14D40"/>
    <w:rsid w:val="00D17E56"/>
    <w:rsid w:val="00D24E29"/>
    <w:rsid w:val="00D30854"/>
    <w:rsid w:val="00D34201"/>
    <w:rsid w:val="00D357CB"/>
    <w:rsid w:val="00D36A2B"/>
    <w:rsid w:val="00D37B4E"/>
    <w:rsid w:val="00D37FAD"/>
    <w:rsid w:val="00D40223"/>
    <w:rsid w:val="00D42BB9"/>
    <w:rsid w:val="00D53210"/>
    <w:rsid w:val="00D5361C"/>
    <w:rsid w:val="00D62CD1"/>
    <w:rsid w:val="00D635B5"/>
    <w:rsid w:val="00D6641C"/>
    <w:rsid w:val="00D66F70"/>
    <w:rsid w:val="00D705C3"/>
    <w:rsid w:val="00D71190"/>
    <w:rsid w:val="00D71BB8"/>
    <w:rsid w:val="00D72822"/>
    <w:rsid w:val="00D73A27"/>
    <w:rsid w:val="00D76741"/>
    <w:rsid w:val="00D77BC9"/>
    <w:rsid w:val="00D819F5"/>
    <w:rsid w:val="00D82756"/>
    <w:rsid w:val="00D90497"/>
    <w:rsid w:val="00D9146C"/>
    <w:rsid w:val="00D92742"/>
    <w:rsid w:val="00D93983"/>
    <w:rsid w:val="00D95FDF"/>
    <w:rsid w:val="00D97E92"/>
    <w:rsid w:val="00DA12F4"/>
    <w:rsid w:val="00DA211E"/>
    <w:rsid w:val="00DA2190"/>
    <w:rsid w:val="00DA72C4"/>
    <w:rsid w:val="00DB03B3"/>
    <w:rsid w:val="00DB2C71"/>
    <w:rsid w:val="00DB51D2"/>
    <w:rsid w:val="00DB5FA3"/>
    <w:rsid w:val="00DC0296"/>
    <w:rsid w:val="00DC17B9"/>
    <w:rsid w:val="00DC26FB"/>
    <w:rsid w:val="00DC2ED5"/>
    <w:rsid w:val="00DC3021"/>
    <w:rsid w:val="00DC3A1F"/>
    <w:rsid w:val="00DC7377"/>
    <w:rsid w:val="00DC783F"/>
    <w:rsid w:val="00DD31F8"/>
    <w:rsid w:val="00DD44FC"/>
    <w:rsid w:val="00DE050E"/>
    <w:rsid w:val="00DE2DAA"/>
    <w:rsid w:val="00DE4FD8"/>
    <w:rsid w:val="00DE52EF"/>
    <w:rsid w:val="00DE6A8D"/>
    <w:rsid w:val="00DF5EF9"/>
    <w:rsid w:val="00E043F9"/>
    <w:rsid w:val="00E05269"/>
    <w:rsid w:val="00E12297"/>
    <w:rsid w:val="00E12AB6"/>
    <w:rsid w:val="00E12F5F"/>
    <w:rsid w:val="00E15B29"/>
    <w:rsid w:val="00E16200"/>
    <w:rsid w:val="00E1659B"/>
    <w:rsid w:val="00E177AF"/>
    <w:rsid w:val="00E17C58"/>
    <w:rsid w:val="00E20391"/>
    <w:rsid w:val="00E27A2C"/>
    <w:rsid w:val="00E3224E"/>
    <w:rsid w:val="00E33458"/>
    <w:rsid w:val="00E33D89"/>
    <w:rsid w:val="00E3438F"/>
    <w:rsid w:val="00E359A2"/>
    <w:rsid w:val="00E362A5"/>
    <w:rsid w:val="00E36322"/>
    <w:rsid w:val="00E37CBC"/>
    <w:rsid w:val="00E401E1"/>
    <w:rsid w:val="00E418D9"/>
    <w:rsid w:val="00E44FE3"/>
    <w:rsid w:val="00E451F2"/>
    <w:rsid w:val="00E45AA4"/>
    <w:rsid w:val="00E46BC3"/>
    <w:rsid w:val="00E47805"/>
    <w:rsid w:val="00E522E5"/>
    <w:rsid w:val="00E52E27"/>
    <w:rsid w:val="00E53ACF"/>
    <w:rsid w:val="00E56A8B"/>
    <w:rsid w:val="00E64B6E"/>
    <w:rsid w:val="00E64F2E"/>
    <w:rsid w:val="00E71E8B"/>
    <w:rsid w:val="00E72642"/>
    <w:rsid w:val="00E74572"/>
    <w:rsid w:val="00E752D6"/>
    <w:rsid w:val="00E82FA7"/>
    <w:rsid w:val="00E83A0E"/>
    <w:rsid w:val="00E844A5"/>
    <w:rsid w:val="00E9001D"/>
    <w:rsid w:val="00E90F9B"/>
    <w:rsid w:val="00E92875"/>
    <w:rsid w:val="00E94206"/>
    <w:rsid w:val="00EA7462"/>
    <w:rsid w:val="00EA7BDF"/>
    <w:rsid w:val="00EB1036"/>
    <w:rsid w:val="00EB163A"/>
    <w:rsid w:val="00EB249A"/>
    <w:rsid w:val="00EB2514"/>
    <w:rsid w:val="00EC0C64"/>
    <w:rsid w:val="00EC31D3"/>
    <w:rsid w:val="00EC36BD"/>
    <w:rsid w:val="00EC5081"/>
    <w:rsid w:val="00EC64CA"/>
    <w:rsid w:val="00ED008E"/>
    <w:rsid w:val="00ED0899"/>
    <w:rsid w:val="00ED234C"/>
    <w:rsid w:val="00ED73FF"/>
    <w:rsid w:val="00EE1625"/>
    <w:rsid w:val="00EE6215"/>
    <w:rsid w:val="00EE6952"/>
    <w:rsid w:val="00EE7A44"/>
    <w:rsid w:val="00EE7BE4"/>
    <w:rsid w:val="00EF06FC"/>
    <w:rsid w:val="00EF0D16"/>
    <w:rsid w:val="00EF2FD1"/>
    <w:rsid w:val="00F054E9"/>
    <w:rsid w:val="00F05886"/>
    <w:rsid w:val="00F069ED"/>
    <w:rsid w:val="00F105EC"/>
    <w:rsid w:val="00F1160C"/>
    <w:rsid w:val="00F132A0"/>
    <w:rsid w:val="00F133D0"/>
    <w:rsid w:val="00F2210F"/>
    <w:rsid w:val="00F24299"/>
    <w:rsid w:val="00F269F0"/>
    <w:rsid w:val="00F27814"/>
    <w:rsid w:val="00F309D5"/>
    <w:rsid w:val="00F3175C"/>
    <w:rsid w:val="00F36B19"/>
    <w:rsid w:val="00F40922"/>
    <w:rsid w:val="00F40C58"/>
    <w:rsid w:val="00F426C3"/>
    <w:rsid w:val="00F44C58"/>
    <w:rsid w:val="00F46460"/>
    <w:rsid w:val="00F4798B"/>
    <w:rsid w:val="00F47B55"/>
    <w:rsid w:val="00F47ED1"/>
    <w:rsid w:val="00F53236"/>
    <w:rsid w:val="00F54ADB"/>
    <w:rsid w:val="00F5547F"/>
    <w:rsid w:val="00F566D5"/>
    <w:rsid w:val="00F571C7"/>
    <w:rsid w:val="00F63EC5"/>
    <w:rsid w:val="00F67AA2"/>
    <w:rsid w:val="00F70B0F"/>
    <w:rsid w:val="00F74F0B"/>
    <w:rsid w:val="00F7730F"/>
    <w:rsid w:val="00F80CEC"/>
    <w:rsid w:val="00F81544"/>
    <w:rsid w:val="00F81DED"/>
    <w:rsid w:val="00F850F4"/>
    <w:rsid w:val="00F927D0"/>
    <w:rsid w:val="00F9550A"/>
    <w:rsid w:val="00FA3890"/>
    <w:rsid w:val="00FA3A34"/>
    <w:rsid w:val="00FA797A"/>
    <w:rsid w:val="00FB1A0C"/>
    <w:rsid w:val="00FB1E96"/>
    <w:rsid w:val="00FB3949"/>
    <w:rsid w:val="00FB4F29"/>
    <w:rsid w:val="00FC0041"/>
    <w:rsid w:val="00FC7F5A"/>
    <w:rsid w:val="00FC7F98"/>
    <w:rsid w:val="00FD0E7A"/>
    <w:rsid w:val="00FD45A5"/>
    <w:rsid w:val="00FD45F1"/>
    <w:rsid w:val="00FD7F1A"/>
    <w:rsid w:val="00FE016C"/>
    <w:rsid w:val="00FE4AFC"/>
    <w:rsid w:val="00FE5BF4"/>
    <w:rsid w:val="00FE6668"/>
    <w:rsid w:val="00FF18E6"/>
    <w:rsid w:val="00FF79A8"/>
    <w:rsid w:val="0223D8DE"/>
    <w:rsid w:val="026CEA05"/>
    <w:rsid w:val="04117C33"/>
    <w:rsid w:val="042908C5"/>
    <w:rsid w:val="0883692C"/>
    <w:rsid w:val="0B28A31E"/>
    <w:rsid w:val="10357CC2"/>
    <w:rsid w:val="124F1FD4"/>
    <w:rsid w:val="12ACD14E"/>
    <w:rsid w:val="13453C40"/>
    <w:rsid w:val="1EC120C7"/>
    <w:rsid w:val="27BD4DBF"/>
    <w:rsid w:val="27F041CF"/>
    <w:rsid w:val="28B1FB40"/>
    <w:rsid w:val="2C5598F3"/>
    <w:rsid w:val="2E0E7A92"/>
    <w:rsid w:val="2F4FC48D"/>
    <w:rsid w:val="332F888B"/>
    <w:rsid w:val="363D483E"/>
    <w:rsid w:val="36C20155"/>
    <w:rsid w:val="38E28F46"/>
    <w:rsid w:val="3C33CD23"/>
    <w:rsid w:val="3DEC391A"/>
    <w:rsid w:val="40665F3A"/>
    <w:rsid w:val="4FFA16EF"/>
    <w:rsid w:val="52403D7F"/>
    <w:rsid w:val="547C05FB"/>
    <w:rsid w:val="54E9221C"/>
    <w:rsid w:val="577737CA"/>
    <w:rsid w:val="590D751C"/>
    <w:rsid w:val="5C27187B"/>
    <w:rsid w:val="5CA5225F"/>
    <w:rsid w:val="5EAB1492"/>
    <w:rsid w:val="60369C9F"/>
    <w:rsid w:val="60E9ADA7"/>
    <w:rsid w:val="62157500"/>
    <w:rsid w:val="69EA80D7"/>
    <w:rsid w:val="69F55B87"/>
    <w:rsid w:val="6A1A15C1"/>
    <w:rsid w:val="6AE0A09A"/>
    <w:rsid w:val="6C1E5F91"/>
    <w:rsid w:val="704ED3C9"/>
    <w:rsid w:val="723A47AA"/>
    <w:rsid w:val="73964675"/>
    <w:rsid w:val="7521F424"/>
    <w:rsid w:val="7A8956DF"/>
    <w:rsid w:val="7B0F63A4"/>
    <w:rsid w:val="7E2FA0BC"/>
    <w:rsid w:val="7EA978AF"/>
    <w:rsid w:val="7F0A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3CABE950-E299-491C-8958-E43D2740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FE3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A1E9B"/>
    <w:pPr>
      <w:keepNext/>
      <w:outlineLvl w:val="0"/>
    </w:pPr>
    <w:rPr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rsid w:val="008A1E9B"/>
    <w:pPr>
      <w:keepNext/>
      <w:numPr>
        <w:numId w:val="21"/>
      </w:numPr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8A1E9B"/>
    <w:rPr>
      <w:b/>
      <w:sz w:val="32"/>
      <w:szCs w:val="28"/>
    </w:rPr>
  </w:style>
  <w:style w:type="character" w:customStyle="1" w:styleId="Heading2Char">
    <w:name w:val="Heading 2 Char"/>
    <w:link w:val="Heading2"/>
    <w:rsid w:val="008A1E9B"/>
    <w:rPr>
      <w:b/>
      <w:sz w:val="24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cs="Arial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</w:rPr>
  </w:style>
  <w:style w:type="paragraph" w:customStyle="1" w:styleId="Numberedheading">
    <w:name w:val="Numbered heading"/>
    <w:basedOn w:val="PDheader1-numbered"/>
    <w:autoRedefine/>
    <w:qFormat/>
    <w:rsid w:val="004618D3"/>
    <w:pPr>
      <w:keepNext/>
      <w:numPr>
        <w:numId w:val="6"/>
      </w:numPr>
      <w:spacing w:line="276" w:lineRule="auto"/>
      <w:jc w:val="both"/>
      <w:pPrChange w:id="0" w:author="Darcie Chadwick" w:date="2026-05-19T09:55:00Z">
        <w:pPr>
          <w:keepNext/>
          <w:numPr>
            <w:numId w:val="6"/>
          </w:numPr>
          <w:spacing w:before="120" w:after="120"/>
          <w:ind w:left="357" w:right="-57" w:hanging="357"/>
          <w:jc w:val="both"/>
        </w:pPr>
      </w:pPrChange>
    </w:pPr>
    <w:rPr>
      <w:rFonts w:cs="Arial"/>
      <w:rPrChange w:id="0" w:author="Darcie Chadwick" w:date="2026-05-19T09:55:00Z">
        <w:rPr>
          <w:rFonts w:ascii="GT Walsheim Light" w:hAnsi="GT Walsheim Light" w:cs="Arial"/>
          <w:b/>
          <w:bCs/>
          <w:sz w:val="24"/>
          <w:szCs w:val="22"/>
          <w:lang w:val="en-AU" w:eastAsia="en-AU" w:bidi="ar-SA"/>
        </w:rPr>
      </w:rPrChange>
    </w:r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autoRedefine/>
    <w:uiPriority w:val="99"/>
    <w:rsid w:val="00D6641C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  <w:style w:type="character" w:styleId="Emphasis">
    <w:name w:val="Emphasis"/>
    <w:basedOn w:val="DefaultParagraphFont"/>
    <w:uiPriority w:val="20"/>
    <w:qFormat/>
    <w:rsid w:val="00D24E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B7C77467F24E3FA49158ABD23FF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88ACB-B2A8-41BF-AF58-C0F7F114F0DC}"/>
      </w:docPartPr>
      <w:docPartBody>
        <w:p w:rsidR="00090ECE" w:rsidRDefault="00BC397B" w:rsidP="00BC397B">
          <w:pPr>
            <w:pStyle w:val="AEB7C77467F24E3FA49158ABD23FF4DB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BC397B" w:rsidP="00BC397B">
          <w:pPr>
            <w:pStyle w:val="226511B2EA5B42809BF2A8C6D5ADEDB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5C17574EDE1B4107A2D6F501B57B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5B6A8-AE84-4872-AC3F-6D94DB01D4AF}"/>
      </w:docPartPr>
      <w:docPartBody>
        <w:p w:rsidR="00BC397B" w:rsidRDefault="00BC397B" w:rsidP="00BC397B">
          <w:pPr>
            <w:pStyle w:val="5C17574EDE1B4107A2D6F501B57B30FA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04379"/>
    <w:rsid w:val="0001605D"/>
    <w:rsid w:val="00054FB3"/>
    <w:rsid w:val="00090ECE"/>
    <w:rsid w:val="000B09F4"/>
    <w:rsid w:val="000F7B3A"/>
    <w:rsid w:val="00133116"/>
    <w:rsid w:val="001331BA"/>
    <w:rsid w:val="00215D09"/>
    <w:rsid w:val="00231463"/>
    <w:rsid w:val="002D520F"/>
    <w:rsid w:val="002D6849"/>
    <w:rsid w:val="00305E0C"/>
    <w:rsid w:val="00325E12"/>
    <w:rsid w:val="003335B9"/>
    <w:rsid w:val="003539AA"/>
    <w:rsid w:val="0036076C"/>
    <w:rsid w:val="003B0310"/>
    <w:rsid w:val="004707D2"/>
    <w:rsid w:val="004B58B0"/>
    <w:rsid w:val="004D5483"/>
    <w:rsid w:val="004E47CA"/>
    <w:rsid w:val="004E55D5"/>
    <w:rsid w:val="005726DA"/>
    <w:rsid w:val="005B66AB"/>
    <w:rsid w:val="005D316E"/>
    <w:rsid w:val="00603A19"/>
    <w:rsid w:val="006136A6"/>
    <w:rsid w:val="00616098"/>
    <w:rsid w:val="006402C3"/>
    <w:rsid w:val="00661BFE"/>
    <w:rsid w:val="00677BB5"/>
    <w:rsid w:val="00697584"/>
    <w:rsid w:val="006A515D"/>
    <w:rsid w:val="006E6CF6"/>
    <w:rsid w:val="0070511F"/>
    <w:rsid w:val="007331DB"/>
    <w:rsid w:val="007417CB"/>
    <w:rsid w:val="0076754B"/>
    <w:rsid w:val="00793EDF"/>
    <w:rsid w:val="007A5CDF"/>
    <w:rsid w:val="008511A9"/>
    <w:rsid w:val="0085192A"/>
    <w:rsid w:val="00864B9E"/>
    <w:rsid w:val="008E3858"/>
    <w:rsid w:val="00936D79"/>
    <w:rsid w:val="009B3920"/>
    <w:rsid w:val="00A47674"/>
    <w:rsid w:val="00AB68E6"/>
    <w:rsid w:val="00AE7D4A"/>
    <w:rsid w:val="00B06B53"/>
    <w:rsid w:val="00B56E02"/>
    <w:rsid w:val="00B63712"/>
    <w:rsid w:val="00B86D43"/>
    <w:rsid w:val="00B93B03"/>
    <w:rsid w:val="00BB30E0"/>
    <w:rsid w:val="00BC397B"/>
    <w:rsid w:val="00BC5CFB"/>
    <w:rsid w:val="00C97B83"/>
    <w:rsid w:val="00CB7BFE"/>
    <w:rsid w:val="00CC6DA1"/>
    <w:rsid w:val="00CD18F0"/>
    <w:rsid w:val="00CF1938"/>
    <w:rsid w:val="00CF3B7B"/>
    <w:rsid w:val="00D00EA8"/>
    <w:rsid w:val="00D02E02"/>
    <w:rsid w:val="00D141AE"/>
    <w:rsid w:val="00D72822"/>
    <w:rsid w:val="00D75048"/>
    <w:rsid w:val="00DB51D2"/>
    <w:rsid w:val="00DD2CCE"/>
    <w:rsid w:val="00E12AB6"/>
    <w:rsid w:val="00E17C58"/>
    <w:rsid w:val="00E21009"/>
    <w:rsid w:val="00E31400"/>
    <w:rsid w:val="00E86920"/>
    <w:rsid w:val="00EA7BDF"/>
    <w:rsid w:val="00F33F98"/>
    <w:rsid w:val="00F4676C"/>
    <w:rsid w:val="00F96F9B"/>
    <w:rsid w:val="00FB7DF4"/>
    <w:rsid w:val="00FD523C"/>
    <w:rsid w:val="00FE016C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BC397B"/>
    <w:rPr>
      <w:color w:val="808080"/>
    </w:rPr>
  </w:style>
  <w:style w:type="paragraph" w:customStyle="1" w:styleId="226511B2EA5B42809BF2A8C6D5ADEDB0">
    <w:name w:val="226511B2EA5B42809BF2A8C6D5ADEDB0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5C17574EDE1B4107A2D6F501B57B30FA">
    <w:name w:val="5C17574EDE1B4107A2D6F501B57B30FA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AEB7C77467F24E3FA49158ABD23FF4DB1">
    <w:name w:val="AEB7C77467F24E3FA49158ABD23FF4DB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EDRM041-529205256-24126</_dlc_DocId>
    <_dlc_DocIdUrl xmlns="2d3e4d8c-86b1-4eee-8356-b02c606ab54c">
      <Url>https://vec365.sharepoint.com/sites/EDRM-041/_layouts/15/DocIdRedir.aspx?ID=EDRM041-529205256-24126</Url>
      <Description>EDRM041-529205256-24126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5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F576313-8041-488F-889E-3C2A24DFF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5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2</TotalTime>
  <Pages>2</Pages>
  <Words>452</Words>
  <Characters>2669</Characters>
  <Application>Microsoft Office Word</Application>
  <DocSecurity>6</DocSecurity>
  <Lines>68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Mobile Voting Manager (MVM) - Duty Statement</vt:lpstr>
    </vt:vector>
  </TitlesOfParts>
  <Company>Victorian Electorial Commission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Voting Manager (MVM) - Duty Statement</dc:title>
  <dc:subject/>
  <dc:creator>VEC</dc:creator>
  <cp:keywords/>
  <dc:description/>
  <cp:lastModifiedBy>Roy Phillips</cp:lastModifiedBy>
  <cp:revision>2</cp:revision>
  <cp:lastPrinted>2013-06-17T12:24:00Z</cp:lastPrinted>
  <dcterms:created xsi:type="dcterms:W3CDTF">2026-10-08T02:40:00Z</dcterms:created>
  <dcterms:modified xsi:type="dcterms:W3CDTF">2026-10-08T02:40:00Z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isposition">
    <vt:lpwstr>1;#Active|3c1b80f4-978f-4574-8fae-920648947029</vt:lpwstr>
  </property>
  <property fmtid="{D5CDD505-2E9C-101B-9397-08002B2CF9AE}" pid="20" name="Document Type">
    <vt:lpwstr/>
  </property>
  <property fmtid="{D5CDD505-2E9C-101B-9397-08002B2CF9AE}" pid="21" name="Records Category">
    <vt:lpwstr/>
  </property>
  <property fmtid="{D5CDD505-2E9C-101B-9397-08002B2CF9AE}" pid="22" name="nchBranch">
    <vt:lpwstr>71;#Human Resources Branch|b3764e27-e4a9-4db4-9e35-b4ac20d1165a</vt:lpwstr>
  </property>
  <property fmtid="{D5CDD505-2E9C-101B-9397-08002B2CF9AE}" pid="23" name="TriggerFlowInfo">
    <vt:lpwstr/>
  </property>
  <property fmtid="{D5CDD505-2E9C-101B-9397-08002B2CF9AE}" pid="24" name="i0f84bba906045b4af568ee102a52dcb">
    <vt:lpwstr>Position Management|2afb4f43-6046-4a2a-bd36-d202dedaee34</vt:lpwstr>
  </property>
  <property fmtid="{D5CDD505-2E9C-101B-9397-08002B2CF9AE}" pid="25" name="MediaServiceImageTags">
    <vt:lpwstr/>
  </property>
  <property fmtid="{D5CDD505-2E9C-101B-9397-08002B2CF9AE}" pid="26" name="SharedWithUsers">
    <vt:lpwstr>94;#Mairead Doyle;#90;#Sue Lang;#40;#Andy Cousins</vt:lpwstr>
  </property>
  <property fmtid="{D5CDD505-2E9C-101B-9397-08002B2CF9AE}" pid="27" name="Branch">
    <vt:lpwstr/>
  </property>
  <property fmtid="{D5CDD505-2E9C-101B-9397-08002B2CF9AE}" pid="28" name="Datelastreviewed">
    <vt:filetime>2023-10-31T13:00:00Z</vt:filetime>
  </property>
  <property fmtid="{D5CDD505-2E9C-101B-9397-08002B2CF9AE}" pid="29" name="Document_x0020_Type">
    <vt:lpwstr/>
  </property>
  <property fmtid="{D5CDD505-2E9C-101B-9397-08002B2CF9AE}" pid="30" name="Records_x0020_Category">
    <vt:lpwstr/>
  </property>
  <property fmtid="{D5CDD505-2E9C-101B-9397-08002B2CF9AE}" pid="31" name="Agency">
    <vt:lpwstr>12;#Victorian Electoral Commission|80f02476-18e5-44b8-b6bf-9dffda064e6e</vt:lpwstr>
  </property>
  <property fmtid="{D5CDD505-2E9C-101B-9397-08002B2CF9AE}" pid="32" name="oebf8776aeef45c2ac52031d8b3a3a05">
    <vt:lpwstr/>
  </property>
  <property fmtid="{D5CDD505-2E9C-101B-9397-08002B2CF9AE}" pid="33" name="n313aaee84f34c5181c1bf8429be1e14">
    <vt:lpwstr>Active|3c1b80f4-978f-4574-8fae-920648947029</vt:lpwstr>
  </property>
  <property fmtid="{D5CDD505-2E9C-101B-9397-08002B2CF9AE}" pid="34" name="g27cbe6a8534470090c2084bae4d830a">
    <vt:lpwstr/>
  </property>
  <property fmtid="{D5CDD505-2E9C-101B-9397-08002B2CF9AE}" pid="35" name="k8ac677a5b284ae9b558dfebc9dd44ba">
    <vt:lpwstr/>
  </property>
  <property fmtid="{D5CDD505-2E9C-101B-9397-08002B2CF9AE}" pid="36" name="_dlc_DocIdItemGuid">
    <vt:lpwstr>9ce4fd38-320f-44ff-bceb-190a836815cb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2026-06-12T19:33:41Z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d8df4bde-927a-4fa2-ae8b-22b095d8921a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