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5BBB6" w14:textId="71631660" w:rsidR="2B300F6A" w:rsidRPr="00F52ADB" w:rsidRDefault="2B300F6A" w:rsidP="00421F0D">
      <w:pPr>
        <w:pStyle w:val="Heading1"/>
        <w:rPr>
          <w:rFonts w:cs="Arial"/>
        </w:rPr>
      </w:pPr>
    </w:p>
    <w:p w14:paraId="50288A48" w14:textId="2B46A1B2" w:rsidR="00FC0041" w:rsidRPr="00F52ADB" w:rsidRDefault="62917134" w:rsidP="04D4A1C4">
      <w:pPr>
        <w:pStyle w:val="Heading1"/>
        <w:rPr>
          <w:rFonts w:cs="Arial"/>
        </w:rPr>
      </w:pPr>
      <w:r w:rsidRPr="00F52ADB">
        <w:t xml:space="preserve">Voting Centre Manager (VCM) - </w:t>
      </w:r>
      <w:r w:rsidR="5E2B92BE" w:rsidRPr="00F52ADB">
        <w:t xml:space="preserve">Duty </w:t>
      </w:r>
      <w:r w:rsidR="48ABDC91" w:rsidRPr="00F52ADB">
        <w:t>s</w:t>
      </w:r>
      <w:r w:rsidR="5E2B92BE" w:rsidRPr="00F52ADB">
        <w:t>tatement</w:t>
      </w:r>
    </w:p>
    <w:p w14:paraId="50288A49" w14:textId="77777777" w:rsidR="00FC0041" w:rsidRPr="00F52ADB" w:rsidRDefault="00FC0041" w:rsidP="00421F0D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543"/>
        <w:gridCol w:w="6085"/>
      </w:tblGrid>
      <w:tr w:rsidR="00FC0041" w:rsidRPr="00F52ADB" w14:paraId="50288A4C" w14:textId="77777777" w:rsidTr="7207B7EA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F52ADB" w:rsidRDefault="00FC0041" w:rsidP="00421F0D">
            <w:pPr>
              <w:pStyle w:val="Introheadings"/>
              <w:spacing w:line="276" w:lineRule="auto"/>
              <w:jc w:val="both"/>
              <w:rPr>
                <w:rFonts w:cs="Arial"/>
              </w:rPr>
            </w:pPr>
            <w:r w:rsidRPr="00F52ADB">
              <w:rPr>
                <w:rFonts w:cs="Arial"/>
              </w:rPr>
              <w:t>T</w:t>
            </w:r>
            <w:r w:rsidR="00DC26FB" w:rsidRPr="00F52ADB">
              <w:rPr>
                <w:rFonts w:cs="Arial"/>
              </w:rPr>
              <w:t>itle</w:t>
            </w:r>
            <w:r w:rsidRPr="00F52ADB">
              <w:rPr>
                <w:rFonts w:cs="Arial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489ABF82" w:rsidR="00FC0041" w:rsidRPr="00F52ADB" w:rsidRDefault="002946CE" w:rsidP="00421F0D">
                <w:pPr>
                  <w:spacing w:line="276" w:lineRule="auto"/>
                  <w:jc w:val="both"/>
                  <w:rPr>
                    <w:rFonts w:cs="Arial"/>
                  </w:rPr>
                </w:pPr>
                <w:r w:rsidRPr="00F52ADB">
                  <w:rPr>
                    <w:rStyle w:val="Style5"/>
                  </w:rPr>
                  <w:t>Voting Centre Manager</w:t>
                </w:r>
              </w:p>
            </w:tc>
          </w:sdtContent>
        </w:sdt>
      </w:tr>
      <w:tr w:rsidR="00477FFB" w:rsidRPr="00F52ADB" w14:paraId="57900D51" w14:textId="77777777" w:rsidTr="7207B7EA">
        <w:trPr>
          <w:cantSplit/>
          <w:jc w:val="center"/>
        </w:trPr>
        <w:tc>
          <w:tcPr>
            <w:tcW w:w="1840" w:type="pct"/>
            <w:vAlign w:val="center"/>
          </w:tcPr>
          <w:p w14:paraId="5248B7E6" w14:textId="2A9F4606" w:rsidR="00477FFB" w:rsidRPr="00F52ADB" w:rsidRDefault="00477FFB" w:rsidP="00421F0D">
            <w:pPr>
              <w:pStyle w:val="Introheadings"/>
              <w:spacing w:line="276" w:lineRule="auto"/>
              <w:jc w:val="both"/>
              <w:rPr>
                <w:rFonts w:cs="Arial"/>
              </w:rPr>
            </w:pPr>
            <w:r w:rsidRPr="00F52ADB">
              <w:rPr>
                <w:rFonts w:cs="Arial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4AC3E0B3" w14:textId="052F15BF" w:rsidR="00477FFB" w:rsidRPr="00F52ADB" w:rsidRDefault="7BC32BEE" w:rsidP="00421F0D">
            <w:pPr>
              <w:spacing w:line="276" w:lineRule="auto"/>
              <w:jc w:val="both"/>
            </w:pPr>
            <w:r w:rsidRPr="00F52ADB">
              <w:rPr>
                <w:rStyle w:val="Style5"/>
              </w:rPr>
              <w:t>$51.38 (includes 25% casual loading)</w:t>
            </w:r>
          </w:p>
        </w:tc>
      </w:tr>
      <w:tr w:rsidR="00A53668" w:rsidRPr="00F52ADB" w14:paraId="50288A55" w14:textId="77777777" w:rsidTr="7207B7EA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A53668" w:rsidRPr="00F52ADB" w:rsidRDefault="00A53668" w:rsidP="00421F0D">
            <w:pPr>
              <w:pStyle w:val="Introheadings"/>
              <w:spacing w:line="276" w:lineRule="auto"/>
              <w:jc w:val="both"/>
              <w:rPr>
                <w:rFonts w:cs="Arial"/>
              </w:rPr>
            </w:pPr>
            <w:r w:rsidRPr="00F52ADB">
              <w:rPr>
                <w:rFonts w:cs="Arial"/>
              </w:rPr>
              <w:t>Reports to:</w:t>
            </w:r>
          </w:p>
        </w:tc>
        <w:sdt>
          <w:sdtPr>
            <w:rPr>
              <w:rStyle w:val="Style5"/>
            </w:rPr>
            <w:id w:val="-820031683"/>
            <w:placeholder>
              <w:docPart w:val="16E3098FDD9C408587EEFC1329E29910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3DA88A7D" w:rsidR="00A53668" w:rsidRPr="00F52ADB" w:rsidRDefault="002946CE" w:rsidP="00421F0D">
                <w:pPr>
                  <w:spacing w:line="276" w:lineRule="auto"/>
                  <w:jc w:val="both"/>
                  <w:rPr>
                    <w:rFonts w:cs="Arial"/>
                  </w:rPr>
                </w:pPr>
                <w:r w:rsidRPr="00F52ADB">
                  <w:rPr>
                    <w:rStyle w:val="Style5"/>
                  </w:rPr>
                  <w:t>Election</w:t>
                </w:r>
                <w:r w:rsidR="00A53668" w:rsidRPr="00F52ADB">
                  <w:rPr>
                    <w:rStyle w:val="Style5"/>
                  </w:rPr>
                  <w:t xml:space="preserve"> Manager</w:t>
                </w:r>
              </w:p>
            </w:tc>
          </w:sdtContent>
        </w:sdt>
      </w:tr>
      <w:tr w:rsidR="00A53668" w:rsidRPr="00F52ADB" w14:paraId="057DD9C8" w14:textId="77777777" w:rsidTr="7207B7EA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A53668" w:rsidRPr="00F52ADB" w:rsidRDefault="00A53668" w:rsidP="00421F0D">
            <w:pPr>
              <w:pStyle w:val="Introheadings"/>
              <w:spacing w:line="276" w:lineRule="auto"/>
              <w:jc w:val="both"/>
              <w:rPr>
                <w:rFonts w:cs="Arial"/>
              </w:rPr>
            </w:pPr>
            <w:r w:rsidRPr="00F52ADB">
              <w:rPr>
                <w:rFonts w:cs="Arial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F903D38" w:rsidR="00A53668" w:rsidRPr="00F52ADB" w:rsidRDefault="00A53668" w:rsidP="00421F0D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F52ADB">
              <w:rPr>
                <w:rStyle w:val="Style1"/>
                <w:rFonts w:ascii="GT Walsheim Light" w:hAnsi="GT Walsheim Light"/>
                <w:sz w:val="22"/>
              </w:rPr>
              <w:t>Voting Centre (positions available across Victoria)</w:t>
            </w:r>
          </w:p>
        </w:tc>
      </w:tr>
      <w:tr w:rsidR="00477FFB" w:rsidRPr="00F52ADB" w14:paraId="067A37B6" w14:textId="77777777" w:rsidTr="7207B7EA">
        <w:trPr>
          <w:cantSplit/>
          <w:jc w:val="center"/>
        </w:trPr>
        <w:tc>
          <w:tcPr>
            <w:tcW w:w="1840" w:type="pct"/>
            <w:vAlign w:val="center"/>
          </w:tcPr>
          <w:p w14:paraId="2CCECD27" w14:textId="67179171" w:rsidR="00477FFB" w:rsidRPr="00F52ADB" w:rsidRDefault="00477FFB" w:rsidP="00421F0D">
            <w:pPr>
              <w:pStyle w:val="Introheadings"/>
              <w:spacing w:line="276" w:lineRule="auto"/>
              <w:jc w:val="both"/>
              <w:rPr>
                <w:rFonts w:cs="Arial"/>
              </w:rPr>
            </w:pPr>
            <w:r w:rsidRPr="00F52ADB">
              <w:rPr>
                <w:rFonts w:cs="Arial"/>
              </w:rPr>
              <w:t>Last reviewed:</w:t>
            </w:r>
          </w:p>
        </w:tc>
        <w:tc>
          <w:tcPr>
            <w:tcW w:w="3160" w:type="pct"/>
            <w:vAlign w:val="center"/>
          </w:tcPr>
          <w:p w14:paraId="14A12E4F" w14:textId="54410E0F" w:rsidR="00477FFB" w:rsidRPr="00F52ADB" w:rsidRDefault="0089310F" w:rsidP="00421F0D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F52ADB">
              <w:rPr>
                <w:rStyle w:val="Style1"/>
                <w:rFonts w:ascii="GT Walsheim Light" w:hAnsi="GT Walsheim Light"/>
                <w:sz w:val="22"/>
              </w:rPr>
              <w:t>June 2026</w:t>
            </w:r>
          </w:p>
        </w:tc>
      </w:tr>
    </w:tbl>
    <w:p w14:paraId="2E813064" w14:textId="77F54914" w:rsidR="006F3414" w:rsidRPr="00F52ADB" w:rsidRDefault="006F3414" w:rsidP="00421F0D">
      <w:pPr>
        <w:pStyle w:val="Numberedheading"/>
        <w:numPr>
          <w:ilvl w:val="0"/>
          <w:numId w:val="0"/>
        </w:numPr>
      </w:pPr>
    </w:p>
    <w:p w14:paraId="560CE3ED" w14:textId="23ADC4E1" w:rsidR="005F0BD9" w:rsidRPr="00F52ADB" w:rsidRDefault="001C3074" w:rsidP="3BDA39F1">
      <w:pPr>
        <w:pStyle w:val="Numberedheading"/>
        <w:rPr>
          <w:color w:val="000000" w:themeColor="text1"/>
        </w:rPr>
      </w:pPr>
      <w:r w:rsidRPr="00F52ADB">
        <w:t>Position statement</w:t>
      </w:r>
    </w:p>
    <w:p w14:paraId="4F904A76" w14:textId="5F658D03" w:rsidR="00DF1863" w:rsidRPr="00F52ADB" w:rsidRDefault="00DE5457" w:rsidP="004D7CD1">
      <w:pPr>
        <w:pStyle w:val="Numberedheading"/>
        <w:numPr>
          <w:ilvl w:val="0"/>
          <w:numId w:val="0"/>
        </w:numPr>
        <w:rPr>
          <w:b w:val="0"/>
          <w:caps/>
          <w:sz w:val="22"/>
        </w:rPr>
      </w:pPr>
      <w:r w:rsidRPr="00F52ADB">
        <w:rPr>
          <w:b w:val="0"/>
          <w:bCs w:val="0"/>
          <w:sz w:val="22"/>
          <w:szCs w:val="22"/>
        </w:rPr>
        <w:t xml:space="preserve">This role leads </w:t>
      </w:r>
      <w:r w:rsidR="00FC2870" w:rsidRPr="00F52ADB">
        <w:rPr>
          <w:b w:val="0"/>
          <w:bCs w:val="0"/>
          <w:sz w:val="22"/>
          <w:szCs w:val="22"/>
        </w:rPr>
        <w:t xml:space="preserve">a small team </w:t>
      </w:r>
      <w:r w:rsidRPr="00F52ADB">
        <w:rPr>
          <w:b w:val="0"/>
          <w:bCs w:val="0"/>
          <w:sz w:val="22"/>
          <w:szCs w:val="22"/>
        </w:rPr>
        <w:t>and manages the operations of a centre on election day to ensure voting</w:t>
      </w:r>
      <w:r w:rsidR="00F357B3">
        <w:rPr>
          <w:b w:val="0"/>
          <w:bCs w:val="0"/>
          <w:sz w:val="22"/>
          <w:szCs w:val="22"/>
        </w:rPr>
        <w:t xml:space="preserve"> </w:t>
      </w:r>
      <w:r w:rsidR="006E2980">
        <w:rPr>
          <w:b w:val="0"/>
          <w:bCs w:val="0"/>
          <w:sz w:val="22"/>
          <w:szCs w:val="22"/>
        </w:rPr>
        <w:t>r</w:t>
      </w:r>
      <w:r w:rsidRPr="00F52ADB">
        <w:rPr>
          <w:b w:val="0"/>
          <w:bCs w:val="0"/>
          <w:sz w:val="22"/>
          <w:szCs w:val="22"/>
        </w:rPr>
        <w:t>uns smoothly, is accessible, and meets all electoral requirements.</w:t>
      </w:r>
    </w:p>
    <w:p w14:paraId="7F0A4C53" w14:textId="77777777" w:rsidR="00323924" w:rsidRPr="00F52ADB" w:rsidRDefault="00323924" w:rsidP="00421F0D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56F6F50" w14:textId="77777777" w:rsidR="001C3074" w:rsidRPr="00F52ADB" w:rsidRDefault="00AB377B" w:rsidP="3BDA39F1">
      <w:pPr>
        <w:pStyle w:val="Numberedheading"/>
      </w:pPr>
      <w:r w:rsidRPr="00F52ADB">
        <w:t>Du</w:t>
      </w:r>
      <w:r w:rsidR="001C3074" w:rsidRPr="00F52ADB">
        <w:t>ties</w:t>
      </w:r>
    </w:p>
    <w:p w14:paraId="4A0381E9" w14:textId="4DDD7F74" w:rsidR="00F44EC6" w:rsidRPr="00F52ADB" w:rsidRDefault="000C4DD8" w:rsidP="00F357B3">
      <w:pPr>
        <w:pStyle w:val="Numberedheading"/>
        <w:numPr>
          <w:ilvl w:val="0"/>
          <w:numId w:val="0"/>
        </w:numPr>
        <w:rPr>
          <w:b w:val="0"/>
          <w:bCs w:val="0"/>
          <w:sz w:val="22"/>
        </w:rPr>
      </w:pPr>
      <w:r w:rsidRPr="00F52ADB">
        <w:rPr>
          <w:b w:val="0"/>
          <w:bCs w:val="0"/>
          <w:sz w:val="22"/>
          <w:szCs w:val="22"/>
        </w:rPr>
        <w:t>The Voting Centre Manager:</w:t>
      </w:r>
    </w:p>
    <w:p w14:paraId="3354E17A" w14:textId="7AA7D36A" w:rsidR="00200760" w:rsidRPr="00F52ADB" w:rsidRDefault="00F44EC6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read</w:t>
      </w:r>
      <w:r w:rsidR="000C4DD8"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and understand</w:t>
      </w:r>
      <w:r w:rsidR="000C4DD8"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the </w:t>
      </w:r>
      <w:r w:rsidR="00C70DC5" w:rsidRPr="00F52ADB">
        <w:rPr>
          <w:rFonts w:cs="Arial"/>
        </w:rPr>
        <w:t>instructional products</w:t>
      </w:r>
    </w:p>
    <w:p w14:paraId="675BC5AA" w14:textId="15EFA55C" w:rsidR="00200760" w:rsidRPr="00F52ADB" w:rsidRDefault="000C4DD8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c</w:t>
      </w:r>
      <w:r w:rsidR="00200760" w:rsidRPr="00F52ADB">
        <w:rPr>
          <w:rFonts w:cs="Arial"/>
        </w:rPr>
        <w:t>omplete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</w:t>
      </w:r>
      <w:r w:rsidR="00C70DC5" w:rsidRPr="00F52ADB">
        <w:rPr>
          <w:rFonts w:cs="Arial"/>
        </w:rPr>
        <w:t xml:space="preserve">all </w:t>
      </w:r>
      <w:r w:rsidR="00200760" w:rsidRPr="00F52ADB">
        <w:rPr>
          <w:rFonts w:cs="Arial"/>
        </w:rPr>
        <w:t>required training</w:t>
      </w:r>
    </w:p>
    <w:p w14:paraId="0E6FCA43" w14:textId="2874D9BD" w:rsidR="00200760" w:rsidRPr="00F52ADB" w:rsidRDefault="000C4DD8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co</w:t>
      </w:r>
      <w:r w:rsidR="00200760" w:rsidRPr="00F52ADB">
        <w:rPr>
          <w:rFonts w:cs="Arial"/>
        </w:rPr>
        <w:t>llect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election materials prior to election day and confirm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all required materials have been provided</w:t>
      </w:r>
    </w:p>
    <w:p w14:paraId="10661599" w14:textId="221C88F5" w:rsidR="006815E0" w:rsidRPr="00F52ADB" w:rsidRDefault="00B07DDE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m</w:t>
      </w:r>
      <w:r w:rsidR="006815E0" w:rsidRPr="00F52ADB">
        <w:rPr>
          <w:rFonts w:cs="Arial"/>
        </w:rPr>
        <w:t>aintain</w:t>
      </w:r>
      <w:r w:rsidRPr="00F52ADB">
        <w:rPr>
          <w:rFonts w:cs="Arial"/>
        </w:rPr>
        <w:t>s</w:t>
      </w:r>
      <w:r w:rsidR="006815E0" w:rsidRPr="00F52ADB">
        <w:rPr>
          <w:rFonts w:cs="Arial"/>
        </w:rPr>
        <w:t xml:space="preserve"> the security of ballot papers and other election materials at all times</w:t>
      </w:r>
    </w:p>
    <w:p w14:paraId="66058ADD" w14:textId="0C34BAC2" w:rsidR="00200760" w:rsidRPr="00F52ADB" w:rsidRDefault="00B07DDE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c</w:t>
      </w:r>
      <w:r w:rsidR="00200760" w:rsidRPr="00F52ADB">
        <w:rPr>
          <w:rFonts w:cs="Arial"/>
        </w:rPr>
        <w:t>ontact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the voting centre prior to election day to confirm cardboard furniture has been delivered</w:t>
      </w:r>
    </w:p>
    <w:p w14:paraId="77E3ABDC" w14:textId="2A3D4C5F" w:rsidR="00200760" w:rsidRPr="00F52ADB" w:rsidRDefault="00B07DDE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c</w:t>
      </w:r>
      <w:r w:rsidR="00200760" w:rsidRPr="00F52ADB">
        <w:rPr>
          <w:rFonts w:cs="Arial"/>
        </w:rPr>
        <w:t>ontact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voting centre staff prior to election day to confirm arrangements</w:t>
      </w:r>
    </w:p>
    <w:p w14:paraId="170595DC" w14:textId="5F88FB01" w:rsidR="00200760" w:rsidRPr="00F52ADB" w:rsidRDefault="0000009C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s</w:t>
      </w:r>
      <w:r w:rsidR="00200760" w:rsidRPr="00F52ADB">
        <w:rPr>
          <w:rFonts w:cs="Arial"/>
        </w:rPr>
        <w:t>et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up the voting centre on election eve, ensuring the layout supports efficient operations and is accessible to all voters, including those requiring assistance</w:t>
      </w:r>
    </w:p>
    <w:p w14:paraId="23498AC2" w14:textId="64294AE8" w:rsidR="00200760" w:rsidRPr="00F52ADB" w:rsidRDefault="0000009C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a</w:t>
      </w:r>
      <w:r w:rsidR="00200760" w:rsidRPr="00F52ADB">
        <w:rPr>
          <w:rFonts w:cs="Arial"/>
        </w:rPr>
        <w:t>rrive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at the voting centre and </w:t>
      </w:r>
      <w:r w:rsidRPr="00F52ADB">
        <w:rPr>
          <w:rFonts w:cs="Arial"/>
        </w:rPr>
        <w:t>is</w:t>
      </w:r>
      <w:r w:rsidR="00200760" w:rsidRPr="00F52ADB">
        <w:rPr>
          <w:rFonts w:cs="Arial"/>
        </w:rPr>
        <w:t xml:space="preserve"> ready to commence duties at 7.00 am on election day</w:t>
      </w:r>
    </w:p>
    <w:p w14:paraId="24E76E89" w14:textId="212A34A9" w:rsidR="00200760" w:rsidRPr="00F52ADB" w:rsidRDefault="0000009C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b</w:t>
      </w:r>
      <w:r w:rsidR="00200760" w:rsidRPr="00F52ADB">
        <w:rPr>
          <w:rFonts w:cs="Arial"/>
        </w:rPr>
        <w:t>rief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staff on their duties and allocate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roles at the start of the day</w:t>
      </w:r>
    </w:p>
    <w:p w14:paraId="4F42F3A0" w14:textId="5DC65113" w:rsidR="00200760" w:rsidRPr="00F52ADB" w:rsidRDefault="0000009C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m</w:t>
      </w:r>
      <w:r w:rsidR="00200760" w:rsidRPr="00F52ADB">
        <w:rPr>
          <w:rFonts w:cs="Arial"/>
        </w:rPr>
        <w:t>onitor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staff performance and ensure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correct procedures are followed, providing additional support and oversight to inexperienced staff</w:t>
      </w:r>
    </w:p>
    <w:p w14:paraId="63A015A0" w14:textId="4B0C6020" w:rsidR="00200760" w:rsidRPr="00F52ADB" w:rsidRDefault="00B1309B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s</w:t>
      </w:r>
      <w:r w:rsidR="00200760" w:rsidRPr="00F52ADB">
        <w:rPr>
          <w:rFonts w:cs="Arial"/>
        </w:rPr>
        <w:t>upervise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and support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</w:t>
      </w:r>
      <w:r w:rsidR="006132BB" w:rsidRPr="00F52ADB">
        <w:rPr>
          <w:rFonts w:cs="Arial"/>
        </w:rPr>
        <w:t>all staff</w:t>
      </w:r>
      <w:r w:rsidR="00200760" w:rsidRPr="00F52ADB">
        <w:rPr>
          <w:rFonts w:cs="Arial"/>
        </w:rPr>
        <w:t>, ensuring correct procedures are followed, including correct use of electronic devices</w:t>
      </w:r>
      <w:r w:rsidR="006132BB" w:rsidRPr="00F52ADB">
        <w:rPr>
          <w:rFonts w:cs="Arial"/>
        </w:rPr>
        <w:t>, as required</w:t>
      </w:r>
    </w:p>
    <w:p w14:paraId="06B64420" w14:textId="442A6710" w:rsidR="00200760" w:rsidRPr="00F52ADB" w:rsidRDefault="00B1309B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e</w:t>
      </w:r>
      <w:r w:rsidR="00200760" w:rsidRPr="00F52ADB">
        <w:rPr>
          <w:rFonts w:cs="Arial"/>
        </w:rPr>
        <w:t>nsure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</w:t>
      </w:r>
      <w:r w:rsidR="00793A02" w:rsidRPr="00F52ADB">
        <w:rPr>
          <w:rFonts w:cs="Arial"/>
        </w:rPr>
        <w:t xml:space="preserve">all </w:t>
      </w:r>
      <w:r w:rsidR="00200760" w:rsidRPr="00F52ADB">
        <w:rPr>
          <w:rFonts w:cs="Arial"/>
        </w:rPr>
        <w:t>staff provide fair, friendly, and helpful service to all voters, including assisting voters who require additional support</w:t>
      </w:r>
    </w:p>
    <w:p w14:paraId="19088FF8" w14:textId="6966DFB9" w:rsidR="00200760" w:rsidRPr="00F52ADB" w:rsidRDefault="00B1309B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m</w:t>
      </w:r>
      <w:r w:rsidR="00200760" w:rsidRPr="00F52ADB">
        <w:rPr>
          <w:rFonts w:cs="Arial"/>
        </w:rPr>
        <w:t>anage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staff rotation and breaks throughout the day to maintain efficient operations</w:t>
      </w:r>
    </w:p>
    <w:p w14:paraId="0C454F21" w14:textId="3CAE706C" w:rsidR="00200760" w:rsidRPr="00F52ADB" w:rsidRDefault="00B1309B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lastRenderedPageBreak/>
        <w:t>r</w:t>
      </w:r>
      <w:r w:rsidR="00200760" w:rsidRPr="00F52ADB">
        <w:rPr>
          <w:rFonts w:cs="Arial"/>
        </w:rPr>
        <w:t>espond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to questions from voters and election officials as required</w:t>
      </w:r>
    </w:p>
    <w:p w14:paraId="4F840ABA" w14:textId="1B7FAEB9" w:rsidR="00200760" w:rsidRPr="00F52ADB" w:rsidRDefault="00B1309B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m</w:t>
      </w:r>
      <w:r w:rsidR="00200760" w:rsidRPr="00F52ADB">
        <w:rPr>
          <w:rFonts w:cs="Arial"/>
        </w:rPr>
        <w:t>onitor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and manage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campaigner activity outside the voting centre, ensuring signs and campaigning behaviour comply with rules and do not obstruct voter access</w:t>
      </w:r>
    </w:p>
    <w:p w14:paraId="65BECD8E" w14:textId="5A0F0E92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s</w:t>
      </w:r>
      <w:r w:rsidR="00200760" w:rsidRPr="00F52ADB">
        <w:rPr>
          <w:rFonts w:cs="Arial"/>
        </w:rPr>
        <w:t>upervise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the efficient operation of the voting centre throughout the day</w:t>
      </w:r>
    </w:p>
    <w:p w14:paraId="3C5D0494" w14:textId="1BA6CE65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b</w:t>
      </w:r>
      <w:r w:rsidR="00200760" w:rsidRPr="00F52ADB">
        <w:rPr>
          <w:rFonts w:cs="Arial"/>
        </w:rPr>
        <w:t>rief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scrutineers and monitor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their conduct during the count</w:t>
      </w:r>
    </w:p>
    <w:p w14:paraId="35BE882C" w14:textId="37E81CA2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s</w:t>
      </w:r>
      <w:r w:rsidR="00200760" w:rsidRPr="00F52ADB">
        <w:rPr>
          <w:rFonts w:cs="Arial"/>
        </w:rPr>
        <w:t>upervise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the count of ballot papers at the close of voting</w:t>
      </w:r>
    </w:p>
    <w:p w14:paraId="28B2C8F2" w14:textId="7781DBF2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t</w:t>
      </w:r>
      <w:r w:rsidR="00200760" w:rsidRPr="00F52ADB">
        <w:rPr>
          <w:rFonts w:cs="Arial"/>
        </w:rPr>
        <w:t>ransmit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results at required stages during scrutiny</w:t>
      </w:r>
    </w:p>
    <w:p w14:paraId="70508F0B" w14:textId="628539C0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c</w:t>
      </w:r>
      <w:r w:rsidR="00200760" w:rsidRPr="00F52ADB">
        <w:rPr>
          <w:rFonts w:cs="Arial"/>
        </w:rPr>
        <w:t>omplete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performance assessments for voting centre staff</w:t>
      </w:r>
    </w:p>
    <w:p w14:paraId="71494009" w14:textId="16E033C0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c</w:t>
      </w:r>
      <w:r w:rsidR="00200760" w:rsidRPr="00F52ADB">
        <w:rPr>
          <w:rFonts w:cs="Arial"/>
        </w:rPr>
        <w:t>omplete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the Voting Centre Manager return</w:t>
      </w:r>
    </w:p>
    <w:p w14:paraId="574BA8E8" w14:textId="24124115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s</w:t>
      </w:r>
      <w:r w:rsidR="00200760" w:rsidRPr="00F52ADB">
        <w:rPr>
          <w:rFonts w:cs="Arial"/>
        </w:rPr>
        <w:t>upervise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pack-down </w:t>
      </w:r>
      <w:r w:rsidR="002117B5" w:rsidRPr="00F52ADB">
        <w:rPr>
          <w:rFonts w:cs="Arial"/>
        </w:rPr>
        <w:t>of the voting centre</w:t>
      </w:r>
    </w:p>
    <w:p w14:paraId="4CE4468B" w14:textId="03491219" w:rsidR="00200760" w:rsidRPr="00F52ADB" w:rsidRDefault="00594A1A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>r</w:t>
      </w:r>
      <w:r w:rsidR="00200760" w:rsidRPr="00F52ADB">
        <w:rPr>
          <w:rFonts w:cs="Arial"/>
        </w:rPr>
        <w:t>emain</w:t>
      </w:r>
      <w:r w:rsidRPr="00F52ADB">
        <w:rPr>
          <w:rFonts w:cs="Arial"/>
        </w:rPr>
        <w:t>s</w:t>
      </w:r>
      <w:r w:rsidR="00200760" w:rsidRPr="00F52ADB">
        <w:rPr>
          <w:rFonts w:cs="Arial"/>
        </w:rPr>
        <w:t xml:space="preserve"> at the voting centre until all duties are completed and the pack-up officer has departed. If the pack-up officer does not attend, undertake pack-up duties, including returning materials to the hub</w:t>
      </w:r>
    </w:p>
    <w:p w14:paraId="348AB9C2" w14:textId="1E14A638" w:rsidR="00812AB3" w:rsidRPr="00F52ADB" w:rsidRDefault="00812AB3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 xml:space="preserve">understands and follows the VEC code of conduct, policies, procedures, and risk requirements  </w:t>
      </w:r>
    </w:p>
    <w:p w14:paraId="1BC3354A" w14:textId="77777777" w:rsidR="00D17270" w:rsidRPr="00F52ADB" w:rsidRDefault="0035272B" w:rsidP="00421F0D">
      <w:pPr>
        <w:pStyle w:val="ListParagraph"/>
        <w:numPr>
          <w:ilvl w:val="0"/>
          <w:numId w:val="25"/>
        </w:numPr>
        <w:spacing w:line="276" w:lineRule="auto"/>
        <w:rPr>
          <w:rFonts w:cs="Arial"/>
        </w:rPr>
      </w:pPr>
      <w:r w:rsidRPr="00F52ADB">
        <w:rPr>
          <w:rFonts w:cs="Arial"/>
        </w:rPr>
        <w:t xml:space="preserve">performs </w:t>
      </w:r>
      <w:r w:rsidR="00812AB3" w:rsidRPr="00F52ADB">
        <w:rPr>
          <w:rFonts w:cs="Arial"/>
        </w:rPr>
        <w:t>other</w:t>
      </w:r>
      <w:r w:rsidR="00200760" w:rsidRPr="00F52ADB">
        <w:rPr>
          <w:rFonts w:cs="Arial"/>
        </w:rPr>
        <w:t xml:space="preserve"> duties as required</w:t>
      </w:r>
      <w:r w:rsidR="002117B5" w:rsidRPr="00F52ADB">
        <w:rPr>
          <w:rFonts w:cs="Arial"/>
        </w:rPr>
        <w:t>.</w:t>
      </w:r>
    </w:p>
    <w:p w14:paraId="576252E7" w14:textId="3DFCC9D2" w:rsidR="004275D2" w:rsidRPr="00F52ADB" w:rsidRDefault="004275D2" w:rsidP="00421F0D">
      <w:pPr>
        <w:pBdr>
          <w:bottom w:val="single" w:sz="4" w:space="1" w:color="auto"/>
        </w:pBdr>
        <w:spacing w:line="276" w:lineRule="auto"/>
        <w:rPr>
          <w:rFonts w:cs="Arial"/>
        </w:rPr>
      </w:pPr>
    </w:p>
    <w:p w14:paraId="59F95792" w14:textId="554DC25A" w:rsidR="0013075D" w:rsidRPr="00F52ADB" w:rsidRDefault="001C3074" w:rsidP="3BDA39F1">
      <w:pPr>
        <w:pStyle w:val="Numberedheading"/>
      </w:pPr>
      <w:r w:rsidRPr="00F52ADB">
        <w:t>Key selection criteria</w:t>
      </w:r>
    </w:p>
    <w:p w14:paraId="370F64F6" w14:textId="0B571BEE" w:rsidR="00812AB3" w:rsidRPr="00F52ADB" w:rsidRDefault="005A1504" w:rsidP="00F357B3">
      <w:pPr>
        <w:spacing w:line="276" w:lineRule="auto"/>
      </w:pPr>
      <w:r w:rsidRPr="00F52ADB">
        <w:t>The Voting Centre Manager is able</w:t>
      </w:r>
      <w:r w:rsidR="00B65A9E" w:rsidRPr="00F52ADB">
        <w:t xml:space="preserve"> to</w:t>
      </w:r>
      <w:r w:rsidRPr="00F52ADB">
        <w:t xml:space="preserve">: </w:t>
      </w:r>
    </w:p>
    <w:p w14:paraId="7D5D2DAD" w14:textId="03BF18CA" w:rsidR="00F83C43" w:rsidRPr="00F52ADB" w:rsidRDefault="00B65A9E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supervise and support voting centre staff</w:t>
      </w:r>
      <w:r w:rsidR="00881B51" w:rsidRPr="00F52ADB">
        <w:t>:</w:t>
      </w:r>
      <w:r w:rsidRPr="00F52ADB">
        <w:t xml:space="preserve"> allocat</w:t>
      </w:r>
      <w:r w:rsidR="00881B51" w:rsidRPr="00F52ADB">
        <w:t>e</w:t>
      </w:r>
      <w:r w:rsidRPr="00F52ADB">
        <w:t xml:space="preserve"> roles, help people understand their tasks, monitor performance, and ensur</w:t>
      </w:r>
      <w:r w:rsidR="00881B51" w:rsidRPr="00F52ADB">
        <w:t>e</w:t>
      </w:r>
      <w:r w:rsidRPr="00F52ADB">
        <w:t xml:space="preserve"> procedures are followed</w:t>
      </w:r>
      <w:r w:rsidR="00F83C43" w:rsidRPr="00F52ADB">
        <w:t xml:space="preserve"> </w:t>
      </w:r>
      <w:r w:rsidRPr="00F52ADB">
        <w:t>correctly throughout the day</w:t>
      </w:r>
    </w:p>
    <w:p w14:paraId="3113B70A" w14:textId="55E786CA" w:rsidR="00B65A9E" w:rsidRPr="00F52ADB" w:rsidRDefault="5F69EEEE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rPr>
          <w:rFonts w:eastAsia="GT Walsheim Light" w:cs="GT Walsheim Light"/>
        </w:rPr>
        <w:t>manag</w:t>
      </w:r>
      <w:r w:rsidR="00B50A74" w:rsidRPr="00F52ADB">
        <w:rPr>
          <w:rFonts w:eastAsia="GT Walsheim Light" w:cs="GT Walsheim Light"/>
        </w:rPr>
        <w:t>e</w:t>
      </w:r>
      <w:r w:rsidRPr="00F52ADB">
        <w:rPr>
          <w:rFonts w:eastAsia="GT Walsheim Light" w:cs="GT Walsheim Light"/>
        </w:rPr>
        <w:t xml:space="preserve"> </w:t>
      </w:r>
      <w:r w:rsidR="00B50A74" w:rsidRPr="00F52ADB">
        <w:rPr>
          <w:rFonts w:eastAsia="GT Walsheim Light" w:cs="GT Walsheim Light"/>
        </w:rPr>
        <w:t>and</w:t>
      </w:r>
      <w:r w:rsidRPr="00F52ADB">
        <w:rPr>
          <w:rFonts w:eastAsia="GT Walsheim Light" w:cs="GT Walsheim Light"/>
        </w:rPr>
        <w:t xml:space="preserve"> supervis</w:t>
      </w:r>
      <w:r w:rsidR="00B50A74" w:rsidRPr="00F52ADB">
        <w:rPr>
          <w:rFonts w:eastAsia="GT Walsheim Light" w:cs="GT Walsheim Light"/>
        </w:rPr>
        <w:t>e</w:t>
      </w:r>
      <w:r w:rsidRPr="00F52ADB">
        <w:rPr>
          <w:rFonts w:eastAsia="GT Walsheim Light" w:cs="GT Walsheim Light"/>
        </w:rPr>
        <w:t xml:space="preserve"> staff</w:t>
      </w:r>
    </w:p>
    <w:p w14:paraId="30C1F063" w14:textId="1646F6E1" w:rsidR="00B65A9E" w:rsidRPr="00F52ADB" w:rsidRDefault="00B65A9E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work respectfully with a wide range of people, including voters, staff, scrutineers and campaigners, to support a fair, accessible and well-managed voting environment</w:t>
      </w:r>
    </w:p>
    <w:p w14:paraId="399DEF48" w14:textId="3B3DAE17" w:rsidR="001E6540" w:rsidRPr="00F52ADB" w:rsidRDefault="00B65A9E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recognise issues as they arise and respond appropriately</w:t>
      </w:r>
    </w:p>
    <w:p w14:paraId="359327C9" w14:textId="0A6A11F0" w:rsidR="00B65A9E" w:rsidRPr="00F52ADB" w:rsidRDefault="00B65A9E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communicate clearly and respectfully with voters and staff, both verbally and in writing</w:t>
      </w:r>
    </w:p>
    <w:p w14:paraId="277B85C5" w14:textId="6CD24C6E" w:rsidR="00B65A9E" w:rsidRPr="00F52ADB" w:rsidRDefault="00B65A9E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plan, coordinate and manage voting centre operations, including staff breaks</w:t>
      </w:r>
    </w:p>
    <w:p w14:paraId="4B002131" w14:textId="38B63FAF" w:rsidR="00F21AE7" w:rsidRPr="00F52ADB" w:rsidRDefault="00F21AE7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learn, apply and oversee voting and counting procedures accurately</w:t>
      </w:r>
    </w:p>
    <w:p w14:paraId="5282436B" w14:textId="74516D77" w:rsidR="00B65A9E" w:rsidRPr="00F52ADB" w:rsidRDefault="00B50A74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use</w:t>
      </w:r>
      <w:r w:rsidR="00B65A9E" w:rsidRPr="00F52ADB">
        <w:t xml:space="preserve"> basic electronic devices, such as laptops</w:t>
      </w:r>
      <w:r w:rsidR="00A95068" w:rsidRPr="00F52ADB">
        <w:t xml:space="preserve"> or smart phones</w:t>
      </w:r>
    </w:p>
    <w:p w14:paraId="53A50395" w14:textId="1804EFDC" w:rsidR="00D808D5" w:rsidRPr="00F52ADB" w:rsidRDefault="00D808D5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 xml:space="preserve">uphold electoral integrity, comply with procedures, handle materials securely </w:t>
      </w:r>
    </w:p>
    <w:p w14:paraId="1C0F3984" w14:textId="166A3E12" w:rsidR="00B65A9E" w:rsidRPr="00F52ADB" w:rsidRDefault="00D808D5" w:rsidP="00692BA0">
      <w:pPr>
        <w:pStyle w:val="ListParagraph"/>
        <w:numPr>
          <w:ilvl w:val="0"/>
          <w:numId w:val="27"/>
        </w:numPr>
        <w:spacing w:line="276" w:lineRule="auto"/>
      </w:pPr>
      <w:r w:rsidRPr="00F52ADB">
        <w:t>a</w:t>
      </w:r>
      <w:r w:rsidR="00B65A9E" w:rsidRPr="00F52ADB">
        <w:t>ccess a personal vehicle to collect and return electoral materials</w:t>
      </w:r>
      <w:r w:rsidR="00A95068" w:rsidRPr="00F52ADB">
        <w:t>.</w:t>
      </w:r>
    </w:p>
    <w:p w14:paraId="6D19C1DA" w14:textId="4D58DD6B" w:rsidR="00A242FD" w:rsidRPr="00F52ADB" w:rsidRDefault="00A242FD" w:rsidP="00421F0D">
      <w:pPr>
        <w:pStyle w:val="Numberedheading2"/>
        <w:numPr>
          <w:ilvl w:val="0"/>
          <w:numId w:val="0"/>
        </w:numPr>
        <w:pBdr>
          <w:bottom w:val="single" w:sz="4" w:space="1" w:color="auto"/>
        </w:pBdr>
        <w:spacing w:line="276" w:lineRule="auto"/>
        <w:rPr>
          <w:rFonts w:cs="Arial"/>
        </w:rPr>
      </w:pPr>
    </w:p>
    <w:p w14:paraId="027F8AD3" w14:textId="215F530A" w:rsidR="00E94206" w:rsidRPr="00F52ADB" w:rsidRDefault="590D751C" w:rsidP="35232583">
      <w:pPr>
        <w:pStyle w:val="Numberedheading"/>
      </w:pPr>
      <w:r w:rsidRPr="00F52ADB">
        <w:lastRenderedPageBreak/>
        <w:t>Physical requirement</w:t>
      </w:r>
      <w:r w:rsidR="00B50A74" w:rsidRPr="00F52ADB">
        <w:t>s</w:t>
      </w:r>
    </w:p>
    <w:p w14:paraId="62FEC736" w14:textId="72ABDDA9" w:rsidR="00EB124F" w:rsidRPr="00F52ADB" w:rsidRDefault="00D808D5" w:rsidP="00F357B3">
      <w:pPr>
        <w:pStyle w:val="Numberedheading"/>
        <w:numPr>
          <w:ilvl w:val="0"/>
          <w:numId w:val="0"/>
        </w:numPr>
        <w:rPr>
          <w:b w:val="0"/>
          <w:bCs w:val="0"/>
          <w:sz w:val="22"/>
        </w:rPr>
      </w:pPr>
      <w:r w:rsidRPr="00F52ADB">
        <w:rPr>
          <w:b w:val="0"/>
          <w:bCs w:val="0"/>
          <w:sz w:val="22"/>
          <w:szCs w:val="22"/>
        </w:rPr>
        <w:t>The following list is not exhaustive and other tasks may be required.</w:t>
      </w:r>
    </w:p>
    <w:p w14:paraId="3AF20DBB" w14:textId="276F46B2" w:rsidR="007B5A29" w:rsidRPr="00F52ADB" w:rsidRDefault="00F66FB9" w:rsidP="00F357B3">
      <w:pPr>
        <w:pStyle w:val="Numberedheading2"/>
        <w:numPr>
          <w:ilvl w:val="0"/>
          <w:numId w:val="0"/>
        </w:numPr>
        <w:spacing w:line="276" w:lineRule="auto"/>
        <w:jc w:val="both"/>
      </w:pPr>
      <w:r w:rsidRPr="00F52ADB">
        <w:t xml:space="preserve">The </w:t>
      </w:r>
      <w:r w:rsidR="009A2C24" w:rsidRPr="00F52ADB">
        <w:t>Voting Centre Manager</w:t>
      </w:r>
      <w:r w:rsidRPr="00F52ADB">
        <w:t xml:space="preserve"> should be able to:</w:t>
      </w:r>
    </w:p>
    <w:p w14:paraId="1FAD1C23" w14:textId="4F1D2502" w:rsidR="001D5746" w:rsidRPr="00F52ADB" w:rsidRDefault="001D5746" w:rsidP="00692BA0">
      <w:pPr>
        <w:pStyle w:val="ListParagraph"/>
        <w:numPr>
          <w:ilvl w:val="0"/>
          <w:numId w:val="28"/>
        </w:numPr>
        <w:spacing w:line="276" w:lineRule="auto"/>
      </w:pPr>
      <w:r w:rsidRPr="00F52ADB">
        <w:t>move between sitting, standing and walking while undertaking tasks across different areas of the venue as required</w:t>
      </w:r>
    </w:p>
    <w:p w14:paraId="08BD3C37" w14:textId="584F4F23" w:rsidR="00AB1CC5" w:rsidRPr="00F52ADB" w:rsidRDefault="00AB1CC5" w:rsidP="00692BA0">
      <w:pPr>
        <w:pStyle w:val="ListParagraph"/>
        <w:numPr>
          <w:ilvl w:val="0"/>
          <w:numId w:val="28"/>
        </w:numPr>
        <w:spacing w:line="276" w:lineRule="auto"/>
      </w:pPr>
      <w:r w:rsidRPr="00F52ADB">
        <w:t>walk short distances upwards of 200</w:t>
      </w:r>
      <w:r w:rsidR="00C7511E">
        <w:t xml:space="preserve"> metres</w:t>
      </w:r>
      <w:r w:rsidRPr="00F52ADB">
        <w:t xml:space="preserve"> or more, depending on venue requirements</w:t>
      </w:r>
    </w:p>
    <w:p w14:paraId="3AEF3E4D" w14:textId="6BCF415B" w:rsidR="00B77333" w:rsidRPr="00F52ADB" w:rsidRDefault="00B77333" w:rsidP="00692BA0">
      <w:pPr>
        <w:pStyle w:val="ListParagraph"/>
        <w:numPr>
          <w:ilvl w:val="0"/>
          <w:numId w:val="28"/>
        </w:numPr>
        <w:spacing w:line="276" w:lineRule="auto"/>
      </w:pPr>
      <w:r w:rsidRPr="00F52ADB">
        <w:t>safely lift, carry, and pack materials and equipment (usually less than 13 k</w:t>
      </w:r>
      <w:r w:rsidR="00C7511E">
        <w:t>ilograms</w:t>
      </w:r>
      <w:r w:rsidRPr="00F52ADB">
        <w:t>), which may involve pushing, pulling and squatting actions</w:t>
      </w:r>
    </w:p>
    <w:p w14:paraId="32B67482" w14:textId="77777777" w:rsidR="00824337" w:rsidRPr="00F52ADB" w:rsidRDefault="00824337" w:rsidP="00692BA0">
      <w:pPr>
        <w:pStyle w:val="Numberedheading2"/>
        <w:numPr>
          <w:ilvl w:val="0"/>
          <w:numId w:val="28"/>
        </w:numPr>
        <w:spacing w:line="276" w:lineRule="auto"/>
      </w:pPr>
      <w:r w:rsidRPr="00F52ADB">
        <w:rPr>
          <w:bCs w:val="0"/>
        </w:rPr>
        <w:t>perform tasks requiring fine motor skills, concentration and sustained visual focus</w:t>
      </w:r>
    </w:p>
    <w:p w14:paraId="50288ABB" w14:textId="13882706" w:rsidR="00EB163A" w:rsidRPr="00F52ADB" w:rsidRDefault="0001532C" w:rsidP="00692BA0">
      <w:pPr>
        <w:pStyle w:val="Numberedheading2"/>
        <w:numPr>
          <w:ilvl w:val="0"/>
          <w:numId w:val="28"/>
        </w:numPr>
        <w:spacing w:line="276" w:lineRule="auto"/>
      </w:pPr>
      <w:r w:rsidRPr="00F52ADB">
        <w:t>u</w:t>
      </w:r>
      <w:r w:rsidR="009A2C24" w:rsidRPr="00F52ADB">
        <w:t xml:space="preserve">se a laptop or </w:t>
      </w:r>
      <w:r w:rsidR="56C7B1AE" w:rsidRPr="00F52ADB">
        <w:t>smart phone</w:t>
      </w:r>
      <w:r w:rsidR="009A2C24" w:rsidRPr="00F52ADB" w:rsidDel="5BDDDC99">
        <w:t xml:space="preserve"> </w:t>
      </w:r>
      <w:r w:rsidR="009A2C24" w:rsidRPr="00F52ADB">
        <w:t>for periods during the day to support administrative and reporting processes</w:t>
      </w:r>
      <w:r w:rsidR="0077724F" w:rsidRPr="00F52ADB">
        <w:t>.</w:t>
      </w:r>
    </w:p>
    <w:sectPr w:rsidR="00EB163A" w:rsidRPr="00F52ADB" w:rsidSect="008955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90A8" w14:textId="77777777" w:rsidR="00C90E46" w:rsidRDefault="00C90E46">
      <w:r>
        <w:separator/>
      </w:r>
    </w:p>
  </w:endnote>
  <w:endnote w:type="continuationSeparator" w:id="0">
    <w:p w14:paraId="7311B4F9" w14:textId="77777777" w:rsidR="00C90E46" w:rsidRDefault="00C90E46">
      <w:r>
        <w:continuationSeparator/>
      </w:r>
    </w:p>
  </w:endnote>
  <w:endnote w:type="continuationNotice" w:id="1">
    <w:p w14:paraId="2A8AAF8E" w14:textId="77777777" w:rsidR="00C90E46" w:rsidRDefault="00C90E4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5CFB" w14:textId="77777777" w:rsidR="00AD7A3E" w:rsidRDefault="00AD7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D3C0" w14:textId="77777777" w:rsidR="00AD7A3E" w:rsidRDefault="00AD7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D9AC" w14:textId="77777777" w:rsidR="00AD7A3E" w:rsidRDefault="00AD7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F4F06" w14:textId="77777777" w:rsidR="00C90E46" w:rsidRDefault="00C90E46">
      <w:r>
        <w:separator/>
      </w:r>
    </w:p>
  </w:footnote>
  <w:footnote w:type="continuationSeparator" w:id="0">
    <w:p w14:paraId="2A7447F0" w14:textId="77777777" w:rsidR="00C90E46" w:rsidRDefault="00C90E46">
      <w:r>
        <w:continuationSeparator/>
      </w:r>
    </w:p>
  </w:footnote>
  <w:footnote w:type="continuationNotice" w:id="1">
    <w:p w14:paraId="5D257CA7" w14:textId="77777777" w:rsidR="00C90E46" w:rsidRDefault="00C90E4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6F6B" w14:textId="77777777" w:rsidR="00AD7A3E" w:rsidRDefault="00AD7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05FCD167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D59922" id="Group 7" o:spid="_x0000_s1026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8762" w14:textId="77777777" w:rsidR="00AD7A3E" w:rsidRDefault="00AD7A3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SaJYtXmf3T2zG" int2:id="BJHFMYWI">
      <int2:state int2:value="Rejected" int2:type="spell"/>
    </int2:textHash>
    <int2:textHash int2:hashCode="7S6zdCYYuxDTsr" int2:id="sXjMoFn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A5FD"/>
    <w:multiLevelType w:val="hybridMultilevel"/>
    <w:tmpl w:val="9E20C882"/>
    <w:lvl w:ilvl="0" w:tplc="D0DE8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265A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7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1663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608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D60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A7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A2C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96F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80601"/>
    <w:multiLevelType w:val="hybridMultilevel"/>
    <w:tmpl w:val="FADECB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40610"/>
    <w:multiLevelType w:val="multilevel"/>
    <w:tmpl w:val="626A17A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3" w15:restartNumberingAfterBreak="0">
    <w:nsid w:val="01E56309"/>
    <w:multiLevelType w:val="hybridMultilevel"/>
    <w:tmpl w:val="4306BA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C2BB7"/>
    <w:multiLevelType w:val="multilevel"/>
    <w:tmpl w:val="626A17A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0606364D"/>
    <w:multiLevelType w:val="hybridMultilevel"/>
    <w:tmpl w:val="86ACEE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F49FF"/>
    <w:multiLevelType w:val="hybridMultilevel"/>
    <w:tmpl w:val="AA8085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DBodytext-NumberedL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9F37397"/>
    <w:multiLevelType w:val="hybridMultilevel"/>
    <w:tmpl w:val="62F01A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AC07E2"/>
    <w:multiLevelType w:val="hybridMultilevel"/>
    <w:tmpl w:val="E0BAE85E"/>
    <w:lvl w:ilvl="0" w:tplc="2B2C934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53AC428A">
      <w:start w:val="1"/>
      <w:numFmt w:val="bullet"/>
      <w:lvlText w:val="o"/>
      <w:lvlJc w:val="left"/>
      <w:pPr>
        <w:ind w:left="1637" w:hanging="360"/>
      </w:pPr>
      <w:rPr>
        <w:rFonts w:ascii="Courier New" w:hAnsi="Courier New" w:hint="default"/>
      </w:rPr>
    </w:lvl>
    <w:lvl w:ilvl="2" w:tplc="13BA1116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B9BAB212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D27A3232">
      <w:start w:val="1"/>
      <w:numFmt w:val="bullet"/>
      <w:lvlText w:val="o"/>
      <w:lvlJc w:val="left"/>
      <w:pPr>
        <w:ind w:left="3797" w:hanging="360"/>
      </w:pPr>
      <w:rPr>
        <w:rFonts w:ascii="Courier New" w:hAnsi="Courier New" w:hint="default"/>
      </w:rPr>
    </w:lvl>
    <w:lvl w:ilvl="5" w:tplc="04ACBD2A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78C6BE84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61CEA2C8">
      <w:start w:val="1"/>
      <w:numFmt w:val="bullet"/>
      <w:lvlText w:val="o"/>
      <w:lvlJc w:val="left"/>
      <w:pPr>
        <w:ind w:left="5957" w:hanging="360"/>
      </w:pPr>
      <w:rPr>
        <w:rFonts w:ascii="Courier New" w:hAnsi="Courier New" w:hint="default"/>
      </w:rPr>
    </w:lvl>
    <w:lvl w:ilvl="8" w:tplc="83885E90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0" w15:restartNumberingAfterBreak="0">
    <w:nsid w:val="1034437B"/>
    <w:multiLevelType w:val="multilevel"/>
    <w:tmpl w:val="626A17A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1" w15:restartNumberingAfterBreak="0">
    <w:nsid w:val="1A71066B"/>
    <w:multiLevelType w:val="hybridMultilevel"/>
    <w:tmpl w:val="D204A1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3EA0D"/>
    <w:multiLevelType w:val="hybridMultilevel"/>
    <w:tmpl w:val="F9BE93F6"/>
    <w:lvl w:ilvl="0" w:tplc="CB24B458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39D62418">
      <w:start w:val="1"/>
      <w:numFmt w:val="bullet"/>
      <w:lvlText w:val="o"/>
      <w:lvlJc w:val="left"/>
      <w:pPr>
        <w:ind w:left="1579" w:hanging="360"/>
      </w:pPr>
      <w:rPr>
        <w:rFonts w:ascii="Courier New" w:hAnsi="Courier New" w:hint="default"/>
      </w:rPr>
    </w:lvl>
    <w:lvl w:ilvl="2" w:tplc="272AD68A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21589B0C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AA74AEF8">
      <w:start w:val="1"/>
      <w:numFmt w:val="bullet"/>
      <w:lvlText w:val="o"/>
      <w:lvlJc w:val="left"/>
      <w:pPr>
        <w:ind w:left="3739" w:hanging="360"/>
      </w:pPr>
      <w:rPr>
        <w:rFonts w:ascii="Courier New" w:hAnsi="Courier New" w:hint="default"/>
      </w:rPr>
    </w:lvl>
    <w:lvl w:ilvl="5" w:tplc="D1343072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D28CF038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200CD9F4">
      <w:start w:val="1"/>
      <w:numFmt w:val="bullet"/>
      <w:lvlText w:val="o"/>
      <w:lvlJc w:val="left"/>
      <w:pPr>
        <w:ind w:left="5899" w:hanging="360"/>
      </w:pPr>
      <w:rPr>
        <w:rFonts w:ascii="Courier New" w:hAnsi="Courier New" w:hint="default"/>
      </w:rPr>
    </w:lvl>
    <w:lvl w:ilvl="8" w:tplc="22B6160A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3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4" w15:restartNumberingAfterBreak="0">
    <w:nsid w:val="34AD00F8"/>
    <w:multiLevelType w:val="hybridMultilevel"/>
    <w:tmpl w:val="A370AB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7F097"/>
    <w:multiLevelType w:val="hybridMultilevel"/>
    <w:tmpl w:val="E104161E"/>
    <w:lvl w:ilvl="0" w:tplc="FE5E2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606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CC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03C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C8C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4F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AD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848D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A8B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3C56F"/>
    <w:multiLevelType w:val="hybridMultilevel"/>
    <w:tmpl w:val="B66A93A0"/>
    <w:lvl w:ilvl="0" w:tplc="FE50F36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AAC0216E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FBC8B232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9CBC66A8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9CC6C2BC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17461620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4044D640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2C62774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2F6D3CC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41805431"/>
    <w:multiLevelType w:val="hybridMultilevel"/>
    <w:tmpl w:val="FC747AB4"/>
    <w:lvl w:ilvl="0" w:tplc="AA981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DE9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FEC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8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0653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48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61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EB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948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1C6B2F"/>
    <w:multiLevelType w:val="hybridMultilevel"/>
    <w:tmpl w:val="6C465C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F53FE"/>
    <w:multiLevelType w:val="hybridMultilevel"/>
    <w:tmpl w:val="54D03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7417F"/>
    <w:multiLevelType w:val="multilevel"/>
    <w:tmpl w:val="626A17A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22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6042221D"/>
    <w:multiLevelType w:val="hybridMultilevel"/>
    <w:tmpl w:val="B6D0E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34B8C"/>
    <w:multiLevelType w:val="hybridMultilevel"/>
    <w:tmpl w:val="FE3E251A"/>
    <w:lvl w:ilvl="0" w:tplc="DD185E8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DD3E1A1C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11CE57D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8E0A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2C8E8A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98DA746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50C104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D865FA0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F8125FE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7D4DE4F3"/>
    <w:multiLevelType w:val="hybridMultilevel"/>
    <w:tmpl w:val="F0F23EE8"/>
    <w:lvl w:ilvl="0" w:tplc="AE822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C8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6E5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05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03C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805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169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87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620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26"/>
  </w:num>
  <w:num w:numId="2" w16cid:durableId="614139069">
    <w:abstractNumId w:val="7"/>
  </w:num>
  <w:num w:numId="3" w16cid:durableId="1636327227">
    <w:abstractNumId w:val="25"/>
  </w:num>
  <w:num w:numId="4" w16cid:durableId="1360232169">
    <w:abstractNumId w:val="20"/>
  </w:num>
  <w:num w:numId="5" w16cid:durableId="308944186">
    <w:abstractNumId w:val="22"/>
  </w:num>
  <w:num w:numId="6" w16cid:durableId="621038994">
    <w:abstractNumId w:val="13"/>
  </w:num>
  <w:num w:numId="7" w16cid:durableId="598561567">
    <w:abstractNumId w:val="9"/>
  </w:num>
  <w:num w:numId="8" w16cid:durableId="917861297">
    <w:abstractNumId w:val="2"/>
  </w:num>
  <w:num w:numId="9" w16cid:durableId="1083261362">
    <w:abstractNumId w:val="10"/>
  </w:num>
  <w:num w:numId="10" w16cid:durableId="1647321919">
    <w:abstractNumId w:val="21"/>
  </w:num>
  <w:num w:numId="11" w16cid:durableId="172646439">
    <w:abstractNumId w:val="4"/>
  </w:num>
  <w:num w:numId="12" w16cid:durableId="671226457">
    <w:abstractNumId w:val="24"/>
  </w:num>
  <w:num w:numId="13" w16cid:durableId="1993369665">
    <w:abstractNumId w:val="16"/>
  </w:num>
  <w:num w:numId="14" w16cid:durableId="703364601">
    <w:abstractNumId w:val="12"/>
  </w:num>
  <w:num w:numId="15" w16cid:durableId="1596816605">
    <w:abstractNumId w:val="27"/>
  </w:num>
  <w:num w:numId="16" w16cid:durableId="895699957">
    <w:abstractNumId w:val="0"/>
  </w:num>
  <w:num w:numId="17" w16cid:durableId="995760872">
    <w:abstractNumId w:val="17"/>
  </w:num>
  <w:num w:numId="18" w16cid:durableId="896209321">
    <w:abstractNumId w:val="15"/>
  </w:num>
  <w:num w:numId="19" w16cid:durableId="133838203">
    <w:abstractNumId w:val="23"/>
  </w:num>
  <w:num w:numId="20" w16cid:durableId="437986868">
    <w:abstractNumId w:val="19"/>
  </w:num>
  <w:num w:numId="21" w16cid:durableId="1320034270">
    <w:abstractNumId w:val="18"/>
  </w:num>
  <w:num w:numId="22" w16cid:durableId="1367025299">
    <w:abstractNumId w:val="6"/>
  </w:num>
  <w:num w:numId="23" w16cid:durableId="1391466710">
    <w:abstractNumId w:val="8"/>
  </w:num>
  <w:num w:numId="24" w16cid:durableId="1943297533">
    <w:abstractNumId w:val="1"/>
  </w:num>
  <w:num w:numId="25" w16cid:durableId="1680698448">
    <w:abstractNumId w:val="3"/>
  </w:num>
  <w:num w:numId="26" w16cid:durableId="1620138614">
    <w:abstractNumId w:val="14"/>
  </w:num>
  <w:num w:numId="27" w16cid:durableId="1996571397">
    <w:abstractNumId w:val="11"/>
  </w:num>
  <w:num w:numId="28" w16cid:durableId="154902798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009C"/>
    <w:rsid w:val="00001294"/>
    <w:rsid w:val="000021C1"/>
    <w:rsid w:val="000024EF"/>
    <w:rsid w:val="00003755"/>
    <w:rsid w:val="00003975"/>
    <w:rsid w:val="000062C2"/>
    <w:rsid w:val="000069BA"/>
    <w:rsid w:val="00006F90"/>
    <w:rsid w:val="0000719F"/>
    <w:rsid w:val="0001035A"/>
    <w:rsid w:val="00014ECD"/>
    <w:rsid w:val="0001532C"/>
    <w:rsid w:val="00016197"/>
    <w:rsid w:val="00017A4E"/>
    <w:rsid w:val="00017EF3"/>
    <w:rsid w:val="00020C24"/>
    <w:rsid w:val="0002182E"/>
    <w:rsid w:val="00022375"/>
    <w:rsid w:val="00022FF1"/>
    <w:rsid w:val="00023B1D"/>
    <w:rsid w:val="00025206"/>
    <w:rsid w:val="000256E9"/>
    <w:rsid w:val="000278DA"/>
    <w:rsid w:val="00030024"/>
    <w:rsid w:val="00030AF6"/>
    <w:rsid w:val="000332A5"/>
    <w:rsid w:val="000337E5"/>
    <w:rsid w:val="00034C1F"/>
    <w:rsid w:val="00040720"/>
    <w:rsid w:val="00042193"/>
    <w:rsid w:val="000447CD"/>
    <w:rsid w:val="000449E4"/>
    <w:rsid w:val="0004520E"/>
    <w:rsid w:val="00052F49"/>
    <w:rsid w:val="00054FD7"/>
    <w:rsid w:val="00060E6D"/>
    <w:rsid w:val="000636DF"/>
    <w:rsid w:val="00066D75"/>
    <w:rsid w:val="000713AD"/>
    <w:rsid w:val="000716B2"/>
    <w:rsid w:val="000716D4"/>
    <w:rsid w:val="00071757"/>
    <w:rsid w:val="00073ED3"/>
    <w:rsid w:val="00074610"/>
    <w:rsid w:val="000777F0"/>
    <w:rsid w:val="00083154"/>
    <w:rsid w:val="000834D0"/>
    <w:rsid w:val="000838DF"/>
    <w:rsid w:val="0008417B"/>
    <w:rsid w:val="00087504"/>
    <w:rsid w:val="000951D9"/>
    <w:rsid w:val="00096C83"/>
    <w:rsid w:val="000A2A00"/>
    <w:rsid w:val="000A4B87"/>
    <w:rsid w:val="000A63F2"/>
    <w:rsid w:val="000B2EC4"/>
    <w:rsid w:val="000B3200"/>
    <w:rsid w:val="000B3A55"/>
    <w:rsid w:val="000B4C41"/>
    <w:rsid w:val="000B5E9B"/>
    <w:rsid w:val="000B5FC8"/>
    <w:rsid w:val="000C0251"/>
    <w:rsid w:val="000C0546"/>
    <w:rsid w:val="000C1E57"/>
    <w:rsid w:val="000C227F"/>
    <w:rsid w:val="000C3276"/>
    <w:rsid w:val="000C4DD8"/>
    <w:rsid w:val="000C5BA4"/>
    <w:rsid w:val="000D2625"/>
    <w:rsid w:val="000D4708"/>
    <w:rsid w:val="000D481B"/>
    <w:rsid w:val="000D6563"/>
    <w:rsid w:val="000D7299"/>
    <w:rsid w:val="000D7B2E"/>
    <w:rsid w:val="000D7CDF"/>
    <w:rsid w:val="000E3DB3"/>
    <w:rsid w:val="000E63B7"/>
    <w:rsid w:val="000E7F8F"/>
    <w:rsid w:val="000F3BFF"/>
    <w:rsid w:val="000F734F"/>
    <w:rsid w:val="00100013"/>
    <w:rsid w:val="00101E36"/>
    <w:rsid w:val="00102204"/>
    <w:rsid w:val="00105BC4"/>
    <w:rsid w:val="00106953"/>
    <w:rsid w:val="00106AD6"/>
    <w:rsid w:val="001112C8"/>
    <w:rsid w:val="00113EB4"/>
    <w:rsid w:val="00114BDD"/>
    <w:rsid w:val="00116517"/>
    <w:rsid w:val="001224C1"/>
    <w:rsid w:val="0013075D"/>
    <w:rsid w:val="001309FD"/>
    <w:rsid w:val="00130EF3"/>
    <w:rsid w:val="00131855"/>
    <w:rsid w:val="0013359C"/>
    <w:rsid w:val="00133C20"/>
    <w:rsid w:val="001340E3"/>
    <w:rsid w:val="00134C88"/>
    <w:rsid w:val="00140C1E"/>
    <w:rsid w:val="001417A9"/>
    <w:rsid w:val="001430FD"/>
    <w:rsid w:val="00145F11"/>
    <w:rsid w:val="001461B1"/>
    <w:rsid w:val="00150411"/>
    <w:rsid w:val="00151A69"/>
    <w:rsid w:val="00153A50"/>
    <w:rsid w:val="00153AE8"/>
    <w:rsid w:val="00154546"/>
    <w:rsid w:val="00160197"/>
    <w:rsid w:val="00163A14"/>
    <w:rsid w:val="00163C52"/>
    <w:rsid w:val="00165E6D"/>
    <w:rsid w:val="0017332F"/>
    <w:rsid w:val="001739E9"/>
    <w:rsid w:val="0017528C"/>
    <w:rsid w:val="001779C2"/>
    <w:rsid w:val="00184278"/>
    <w:rsid w:val="001869D5"/>
    <w:rsid w:val="00193814"/>
    <w:rsid w:val="00196A15"/>
    <w:rsid w:val="00196CAC"/>
    <w:rsid w:val="00196D4F"/>
    <w:rsid w:val="001A35AA"/>
    <w:rsid w:val="001A4B91"/>
    <w:rsid w:val="001A5A57"/>
    <w:rsid w:val="001A6586"/>
    <w:rsid w:val="001A7734"/>
    <w:rsid w:val="001B00A3"/>
    <w:rsid w:val="001B300B"/>
    <w:rsid w:val="001B6139"/>
    <w:rsid w:val="001B74DF"/>
    <w:rsid w:val="001C10A2"/>
    <w:rsid w:val="001C1C76"/>
    <w:rsid w:val="001C25DE"/>
    <w:rsid w:val="001C3074"/>
    <w:rsid w:val="001D3AC9"/>
    <w:rsid w:val="001D4836"/>
    <w:rsid w:val="001D5746"/>
    <w:rsid w:val="001E11AB"/>
    <w:rsid w:val="001E1DFC"/>
    <w:rsid w:val="001E1E0C"/>
    <w:rsid w:val="001E6133"/>
    <w:rsid w:val="001E6540"/>
    <w:rsid w:val="001E7332"/>
    <w:rsid w:val="001E7571"/>
    <w:rsid w:val="001E79BB"/>
    <w:rsid w:val="001E7E88"/>
    <w:rsid w:val="001F12FF"/>
    <w:rsid w:val="001F1D11"/>
    <w:rsid w:val="001F3953"/>
    <w:rsid w:val="001F6A61"/>
    <w:rsid w:val="001F6FB1"/>
    <w:rsid w:val="001F7D0F"/>
    <w:rsid w:val="00200760"/>
    <w:rsid w:val="00202B79"/>
    <w:rsid w:val="00203269"/>
    <w:rsid w:val="002117B5"/>
    <w:rsid w:val="00211A6B"/>
    <w:rsid w:val="002208F2"/>
    <w:rsid w:val="00221E3A"/>
    <w:rsid w:val="002229C6"/>
    <w:rsid w:val="00224E79"/>
    <w:rsid w:val="00226AD1"/>
    <w:rsid w:val="00226B4E"/>
    <w:rsid w:val="00227440"/>
    <w:rsid w:val="002314B7"/>
    <w:rsid w:val="0023242A"/>
    <w:rsid w:val="00233510"/>
    <w:rsid w:val="00245AED"/>
    <w:rsid w:val="00245D89"/>
    <w:rsid w:val="00245EA5"/>
    <w:rsid w:val="00252D8B"/>
    <w:rsid w:val="00253D40"/>
    <w:rsid w:val="002557D9"/>
    <w:rsid w:val="00255A3B"/>
    <w:rsid w:val="002616DB"/>
    <w:rsid w:val="0026184E"/>
    <w:rsid w:val="0026457A"/>
    <w:rsid w:val="002648FD"/>
    <w:rsid w:val="00264A82"/>
    <w:rsid w:val="00265BA7"/>
    <w:rsid w:val="00270982"/>
    <w:rsid w:val="00271423"/>
    <w:rsid w:val="00272DA9"/>
    <w:rsid w:val="0027342B"/>
    <w:rsid w:val="0027367A"/>
    <w:rsid w:val="0027625A"/>
    <w:rsid w:val="00282B5A"/>
    <w:rsid w:val="00283084"/>
    <w:rsid w:val="00283518"/>
    <w:rsid w:val="002907CA"/>
    <w:rsid w:val="00293024"/>
    <w:rsid w:val="00293745"/>
    <w:rsid w:val="002946CE"/>
    <w:rsid w:val="00297479"/>
    <w:rsid w:val="002A1CCC"/>
    <w:rsid w:val="002A1F12"/>
    <w:rsid w:val="002A39E5"/>
    <w:rsid w:val="002A76AF"/>
    <w:rsid w:val="002B04BE"/>
    <w:rsid w:val="002B41A0"/>
    <w:rsid w:val="002B6D7C"/>
    <w:rsid w:val="002B7B0F"/>
    <w:rsid w:val="002C20B8"/>
    <w:rsid w:val="002C489C"/>
    <w:rsid w:val="002C4F24"/>
    <w:rsid w:val="002C7063"/>
    <w:rsid w:val="002D2F7E"/>
    <w:rsid w:val="002D4912"/>
    <w:rsid w:val="002E0F9B"/>
    <w:rsid w:val="002E101B"/>
    <w:rsid w:val="002E3B0B"/>
    <w:rsid w:val="002E3CFD"/>
    <w:rsid w:val="002E5CD9"/>
    <w:rsid w:val="002E7D34"/>
    <w:rsid w:val="002F014B"/>
    <w:rsid w:val="002F04DD"/>
    <w:rsid w:val="002F3B48"/>
    <w:rsid w:val="002F785B"/>
    <w:rsid w:val="003006FC"/>
    <w:rsid w:val="003008C6"/>
    <w:rsid w:val="003028CA"/>
    <w:rsid w:val="00304602"/>
    <w:rsid w:val="00304FC6"/>
    <w:rsid w:val="0031082C"/>
    <w:rsid w:val="003137FE"/>
    <w:rsid w:val="00313F3E"/>
    <w:rsid w:val="00316BB6"/>
    <w:rsid w:val="003220BD"/>
    <w:rsid w:val="00323924"/>
    <w:rsid w:val="00323F60"/>
    <w:rsid w:val="003240EF"/>
    <w:rsid w:val="00325ED0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436CD"/>
    <w:rsid w:val="0035272B"/>
    <w:rsid w:val="003539AA"/>
    <w:rsid w:val="003544B4"/>
    <w:rsid w:val="00354C45"/>
    <w:rsid w:val="00360BA7"/>
    <w:rsid w:val="0036126C"/>
    <w:rsid w:val="00361793"/>
    <w:rsid w:val="003632AD"/>
    <w:rsid w:val="003672D4"/>
    <w:rsid w:val="00372390"/>
    <w:rsid w:val="00373C22"/>
    <w:rsid w:val="00374BC4"/>
    <w:rsid w:val="00374C0C"/>
    <w:rsid w:val="00374C20"/>
    <w:rsid w:val="00375CE2"/>
    <w:rsid w:val="00380F9C"/>
    <w:rsid w:val="00381C82"/>
    <w:rsid w:val="00382848"/>
    <w:rsid w:val="00383283"/>
    <w:rsid w:val="00385883"/>
    <w:rsid w:val="00386E02"/>
    <w:rsid w:val="0039082C"/>
    <w:rsid w:val="003928BE"/>
    <w:rsid w:val="003A1750"/>
    <w:rsid w:val="003A1988"/>
    <w:rsid w:val="003A2E60"/>
    <w:rsid w:val="003A39E5"/>
    <w:rsid w:val="003B09EE"/>
    <w:rsid w:val="003B2854"/>
    <w:rsid w:val="003B3D2E"/>
    <w:rsid w:val="003B3FB9"/>
    <w:rsid w:val="003B58A8"/>
    <w:rsid w:val="003C02DE"/>
    <w:rsid w:val="003C0577"/>
    <w:rsid w:val="003C2A29"/>
    <w:rsid w:val="003C35DA"/>
    <w:rsid w:val="003C62C0"/>
    <w:rsid w:val="003D3F71"/>
    <w:rsid w:val="003D43AB"/>
    <w:rsid w:val="003D4418"/>
    <w:rsid w:val="003D4423"/>
    <w:rsid w:val="003D5785"/>
    <w:rsid w:val="003D6216"/>
    <w:rsid w:val="003D75F5"/>
    <w:rsid w:val="003E2E42"/>
    <w:rsid w:val="003E2FDD"/>
    <w:rsid w:val="003E3A0B"/>
    <w:rsid w:val="003E476A"/>
    <w:rsid w:val="003E4BBE"/>
    <w:rsid w:val="003E5569"/>
    <w:rsid w:val="003E5A23"/>
    <w:rsid w:val="003E64DD"/>
    <w:rsid w:val="003F0AF5"/>
    <w:rsid w:val="003F0C82"/>
    <w:rsid w:val="003F290C"/>
    <w:rsid w:val="003F2E04"/>
    <w:rsid w:val="003F6F05"/>
    <w:rsid w:val="003F7056"/>
    <w:rsid w:val="003F7E31"/>
    <w:rsid w:val="00402196"/>
    <w:rsid w:val="00402211"/>
    <w:rsid w:val="00406A19"/>
    <w:rsid w:val="004139E1"/>
    <w:rsid w:val="00415510"/>
    <w:rsid w:val="00421B0D"/>
    <w:rsid w:val="00421F0D"/>
    <w:rsid w:val="00422BAC"/>
    <w:rsid w:val="004230A3"/>
    <w:rsid w:val="0042381F"/>
    <w:rsid w:val="00424311"/>
    <w:rsid w:val="00424BB5"/>
    <w:rsid w:val="004269CA"/>
    <w:rsid w:val="00426A85"/>
    <w:rsid w:val="004275D2"/>
    <w:rsid w:val="004309A1"/>
    <w:rsid w:val="0043399C"/>
    <w:rsid w:val="00434A6C"/>
    <w:rsid w:val="004374A0"/>
    <w:rsid w:val="0044018B"/>
    <w:rsid w:val="004405DE"/>
    <w:rsid w:val="0044084C"/>
    <w:rsid w:val="00442075"/>
    <w:rsid w:val="00445CAC"/>
    <w:rsid w:val="0044609B"/>
    <w:rsid w:val="004477BA"/>
    <w:rsid w:val="004528B6"/>
    <w:rsid w:val="00453212"/>
    <w:rsid w:val="004561A0"/>
    <w:rsid w:val="004634C0"/>
    <w:rsid w:val="00467129"/>
    <w:rsid w:val="004673F7"/>
    <w:rsid w:val="00475922"/>
    <w:rsid w:val="00475EB1"/>
    <w:rsid w:val="00477F83"/>
    <w:rsid w:val="00477FFB"/>
    <w:rsid w:val="00481D0B"/>
    <w:rsid w:val="004864CD"/>
    <w:rsid w:val="0048667A"/>
    <w:rsid w:val="00486D5D"/>
    <w:rsid w:val="0048791D"/>
    <w:rsid w:val="00490D6B"/>
    <w:rsid w:val="004948A3"/>
    <w:rsid w:val="00496E40"/>
    <w:rsid w:val="004A00C8"/>
    <w:rsid w:val="004A09BB"/>
    <w:rsid w:val="004A1AC5"/>
    <w:rsid w:val="004A2533"/>
    <w:rsid w:val="004A2E2F"/>
    <w:rsid w:val="004A5168"/>
    <w:rsid w:val="004A51D6"/>
    <w:rsid w:val="004A68E1"/>
    <w:rsid w:val="004B10D7"/>
    <w:rsid w:val="004B132A"/>
    <w:rsid w:val="004B2ED3"/>
    <w:rsid w:val="004B6698"/>
    <w:rsid w:val="004B7829"/>
    <w:rsid w:val="004C01DC"/>
    <w:rsid w:val="004C090B"/>
    <w:rsid w:val="004C1EF7"/>
    <w:rsid w:val="004C21D3"/>
    <w:rsid w:val="004C2711"/>
    <w:rsid w:val="004C2EB0"/>
    <w:rsid w:val="004C3AC5"/>
    <w:rsid w:val="004C6311"/>
    <w:rsid w:val="004D129F"/>
    <w:rsid w:val="004D17A2"/>
    <w:rsid w:val="004D357B"/>
    <w:rsid w:val="004D3D70"/>
    <w:rsid w:val="004D4D92"/>
    <w:rsid w:val="004D555F"/>
    <w:rsid w:val="004D6BEF"/>
    <w:rsid w:val="004D77E0"/>
    <w:rsid w:val="004D7CD1"/>
    <w:rsid w:val="004E37C9"/>
    <w:rsid w:val="004E46FC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501B81"/>
    <w:rsid w:val="00501D46"/>
    <w:rsid w:val="00503839"/>
    <w:rsid w:val="00504A19"/>
    <w:rsid w:val="00505468"/>
    <w:rsid w:val="00506258"/>
    <w:rsid w:val="00512761"/>
    <w:rsid w:val="0051282F"/>
    <w:rsid w:val="005132E2"/>
    <w:rsid w:val="00513F49"/>
    <w:rsid w:val="00516C30"/>
    <w:rsid w:val="00520637"/>
    <w:rsid w:val="005217AC"/>
    <w:rsid w:val="00522EC2"/>
    <w:rsid w:val="00523428"/>
    <w:rsid w:val="00523A94"/>
    <w:rsid w:val="0052418F"/>
    <w:rsid w:val="00525771"/>
    <w:rsid w:val="00525D47"/>
    <w:rsid w:val="005265DD"/>
    <w:rsid w:val="00530A4B"/>
    <w:rsid w:val="005314E5"/>
    <w:rsid w:val="00531636"/>
    <w:rsid w:val="005331ED"/>
    <w:rsid w:val="00534C13"/>
    <w:rsid w:val="00540EDE"/>
    <w:rsid w:val="00541AD7"/>
    <w:rsid w:val="0054212F"/>
    <w:rsid w:val="0054240B"/>
    <w:rsid w:val="00543E78"/>
    <w:rsid w:val="00543E88"/>
    <w:rsid w:val="00544C37"/>
    <w:rsid w:val="0054647F"/>
    <w:rsid w:val="005501B6"/>
    <w:rsid w:val="00556564"/>
    <w:rsid w:val="00556812"/>
    <w:rsid w:val="005600B6"/>
    <w:rsid w:val="005618DE"/>
    <w:rsid w:val="00561CA2"/>
    <w:rsid w:val="00561FC2"/>
    <w:rsid w:val="005634EF"/>
    <w:rsid w:val="00564863"/>
    <w:rsid w:val="00566B4B"/>
    <w:rsid w:val="00567EF8"/>
    <w:rsid w:val="0057066C"/>
    <w:rsid w:val="0057232A"/>
    <w:rsid w:val="00574E11"/>
    <w:rsid w:val="005805C3"/>
    <w:rsid w:val="005824AD"/>
    <w:rsid w:val="00582B9B"/>
    <w:rsid w:val="00583420"/>
    <w:rsid w:val="005836EE"/>
    <w:rsid w:val="005855D2"/>
    <w:rsid w:val="00585660"/>
    <w:rsid w:val="00585ED6"/>
    <w:rsid w:val="005900BA"/>
    <w:rsid w:val="005912B9"/>
    <w:rsid w:val="00591FBE"/>
    <w:rsid w:val="0059248F"/>
    <w:rsid w:val="00593B41"/>
    <w:rsid w:val="00594A1A"/>
    <w:rsid w:val="005A0F3C"/>
    <w:rsid w:val="005A13E0"/>
    <w:rsid w:val="005A1504"/>
    <w:rsid w:val="005A2765"/>
    <w:rsid w:val="005A2DB6"/>
    <w:rsid w:val="005A4811"/>
    <w:rsid w:val="005A5007"/>
    <w:rsid w:val="005A78DA"/>
    <w:rsid w:val="005B3918"/>
    <w:rsid w:val="005B7261"/>
    <w:rsid w:val="005C1407"/>
    <w:rsid w:val="005C1A39"/>
    <w:rsid w:val="005C259E"/>
    <w:rsid w:val="005C30E5"/>
    <w:rsid w:val="005C43F0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7006"/>
    <w:rsid w:val="005E1C34"/>
    <w:rsid w:val="005E26CC"/>
    <w:rsid w:val="005E3EC1"/>
    <w:rsid w:val="005F0319"/>
    <w:rsid w:val="005F0542"/>
    <w:rsid w:val="005F061B"/>
    <w:rsid w:val="005F0BD9"/>
    <w:rsid w:val="005F1868"/>
    <w:rsid w:val="005F253D"/>
    <w:rsid w:val="005F27A1"/>
    <w:rsid w:val="005F2A0A"/>
    <w:rsid w:val="005F3AD1"/>
    <w:rsid w:val="005F4829"/>
    <w:rsid w:val="005F4EA3"/>
    <w:rsid w:val="005F505F"/>
    <w:rsid w:val="00602AF8"/>
    <w:rsid w:val="00605B52"/>
    <w:rsid w:val="00606426"/>
    <w:rsid w:val="00606AF5"/>
    <w:rsid w:val="00607CDB"/>
    <w:rsid w:val="00610A9F"/>
    <w:rsid w:val="00610BE1"/>
    <w:rsid w:val="00611B29"/>
    <w:rsid w:val="00613014"/>
    <w:rsid w:val="006132BB"/>
    <w:rsid w:val="00613E59"/>
    <w:rsid w:val="00616098"/>
    <w:rsid w:val="00622030"/>
    <w:rsid w:val="006235FC"/>
    <w:rsid w:val="00625632"/>
    <w:rsid w:val="00626EAA"/>
    <w:rsid w:val="00627570"/>
    <w:rsid w:val="00630006"/>
    <w:rsid w:val="0063054B"/>
    <w:rsid w:val="00630E71"/>
    <w:rsid w:val="0063100D"/>
    <w:rsid w:val="0063406B"/>
    <w:rsid w:val="00636B79"/>
    <w:rsid w:val="00636C8C"/>
    <w:rsid w:val="00637CE2"/>
    <w:rsid w:val="006402C3"/>
    <w:rsid w:val="00647A6F"/>
    <w:rsid w:val="00647E23"/>
    <w:rsid w:val="00650E20"/>
    <w:rsid w:val="00651A6E"/>
    <w:rsid w:val="0065335C"/>
    <w:rsid w:val="00653BE4"/>
    <w:rsid w:val="00655991"/>
    <w:rsid w:val="00655E46"/>
    <w:rsid w:val="00657E45"/>
    <w:rsid w:val="006643A4"/>
    <w:rsid w:val="0066682C"/>
    <w:rsid w:val="0067068C"/>
    <w:rsid w:val="0067135F"/>
    <w:rsid w:val="006778A4"/>
    <w:rsid w:val="006815E0"/>
    <w:rsid w:val="00685776"/>
    <w:rsid w:val="00685C6E"/>
    <w:rsid w:val="00690BE2"/>
    <w:rsid w:val="00690DFF"/>
    <w:rsid w:val="00692BA0"/>
    <w:rsid w:val="00697588"/>
    <w:rsid w:val="00697A60"/>
    <w:rsid w:val="00697AA1"/>
    <w:rsid w:val="006A0503"/>
    <w:rsid w:val="006A051B"/>
    <w:rsid w:val="006A0DCD"/>
    <w:rsid w:val="006A578F"/>
    <w:rsid w:val="006A5C7D"/>
    <w:rsid w:val="006A630F"/>
    <w:rsid w:val="006A76B4"/>
    <w:rsid w:val="006A7AD4"/>
    <w:rsid w:val="006A7B35"/>
    <w:rsid w:val="006A7E72"/>
    <w:rsid w:val="006B390A"/>
    <w:rsid w:val="006B59E6"/>
    <w:rsid w:val="006B6E66"/>
    <w:rsid w:val="006C0E98"/>
    <w:rsid w:val="006C1A4A"/>
    <w:rsid w:val="006C1A61"/>
    <w:rsid w:val="006C2660"/>
    <w:rsid w:val="006C5A06"/>
    <w:rsid w:val="006C734B"/>
    <w:rsid w:val="006D0589"/>
    <w:rsid w:val="006D1ADC"/>
    <w:rsid w:val="006D1F57"/>
    <w:rsid w:val="006D6114"/>
    <w:rsid w:val="006D6450"/>
    <w:rsid w:val="006E2980"/>
    <w:rsid w:val="006E6CF6"/>
    <w:rsid w:val="006E758A"/>
    <w:rsid w:val="006F0E46"/>
    <w:rsid w:val="006F3414"/>
    <w:rsid w:val="00701BF3"/>
    <w:rsid w:val="00705F0D"/>
    <w:rsid w:val="007105C5"/>
    <w:rsid w:val="0071374D"/>
    <w:rsid w:val="00714490"/>
    <w:rsid w:val="007145FE"/>
    <w:rsid w:val="007161EB"/>
    <w:rsid w:val="007167E4"/>
    <w:rsid w:val="00720429"/>
    <w:rsid w:val="0072320A"/>
    <w:rsid w:val="00725AA1"/>
    <w:rsid w:val="007270DD"/>
    <w:rsid w:val="007307F0"/>
    <w:rsid w:val="007316D1"/>
    <w:rsid w:val="007319E6"/>
    <w:rsid w:val="007331DB"/>
    <w:rsid w:val="00735C43"/>
    <w:rsid w:val="00741AD9"/>
    <w:rsid w:val="007421CF"/>
    <w:rsid w:val="0074289A"/>
    <w:rsid w:val="0074355A"/>
    <w:rsid w:val="00743C83"/>
    <w:rsid w:val="00744D4D"/>
    <w:rsid w:val="0075127C"/>
    <w:rsid w:val="00752107"/>
    <w:rsid w:val="007527B8"/>
    <w:rsid w:val="0075288D"/>
    <w:rsid w:val="00754FEA"/>
    <w:rsid w:val="007556A6"/>
    <w:rsid w:val="00756BDF"/>
    <w:rsid w:val="007631CA"/>
    <w:rsid w:val="00764065"/>
    <w:rsid w:val="00764201"/>
    <w:rsid w:val="007660EC"/>
    <w:rsid w:val="0076617B"/>
    <w:rsid w:val="00767A24"/>
    <w:rsid w:val="0077384B"/>
    <w:rsid w:val="007768DE"/>
    <w:rsid w:val="00776A52"/>
    <w:rsid w:val="0077724F"/>
    <w:rsid w:val="00780C7D"/>
    <w:rsid w:val="007840F1"/>
    <w:rsid w:val="007873D3"/>
    <w:rsid w:val="00793567"/>
    <w:rsid w:val="007937FA"/>
    <w:rsid w:val="00793A02"/>
    <w:rsid w:val="00794DEA"/>
    <w:rsid w:val="007976A7"/>
    <w:rsid w:val="007A03BA"/>
    <w:rsid w:val="007A10A6"/>
    <w:rsid w:val="007A1CCB"/>
    <w:rsid w:val="007A2DE0"/>
    <w:rsid w:val="007A7E61"/>
    <w:rsid w:val="007B13E2"/>
    <w:rsid w:val="007B157B"/>
    <w:rsid w:val="007B2619"/>
    <w:rsid w:val="007B329B"/>
    <w:rsid w:val="007B520E"/>
    <w:rsid w:val="007B5A29"/>
    <w:rsid w:val="007B5B0D"/>
    <w:rsid w:val="007C04B0"/>
    <w:rsid w:val="007C1DBA"/>
    <w:rsid w:val="007C487F"/>
    <w:rsid w:val="007C55B1"/>
    <w:rsid w:val="007D2660"/>
    <w:rsid w:val="007D570B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626"/>
    <w:rsid w:val="00802BED"/>
    <w:rsid w:val="008039E1"/>
    <w:rsid w:val="00812AB3"/>
    <w:rsid w:val="00816116"/>
    <w:rsid w:val="00817357"/>
    <w:rsid w:val="00817864"/>
    <w:rsid w:val="00824337"/>
    <w:rsid w:val="00824651"/>
    <w:rsid w:val="008250FF"/>
    <w:rsid w:val="00825E79"/>
    <w:rsid w:val="00827125"/>
    <w:rsid w:val="0083472C"/>
    <w:rsid w:val="00835695"/>
    <w:rsid w:val="008434B2"/>
    <w:rsid w:val="00843F94"/>
    <w:rsid w:val="00844A42"/>
    <w:rsid w:val="00845B12"/>
    <w:rsid w:val="00846AD1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497B"/>
    <w:rsid w:val="00864B9E"/>
    <w:rsid w:val="008656D1"/>
    <w:rsid w:val="00875C54"/>
    <w:rsid w:val="008768B9"/>
    <w:rsid w:val="00876B58"/>
    <w:rsid w:val="00881B51"/>
    <w:rsid w:val="00886737"/>
    <w:rsid w:val="00891628"/>
    <w:rsid w:val="0089310F"/>
    <w:rsid w:val="00893BD6"/>
    <w:rsid w:val="008942B8"/>
    <w:rsid w:val="00894546"/>
    <w:rsid w:val="008955E1"/>
    <w:rsid w:val="00896C99"/>
    <w:rsid w:val="0089718D"/>
    <w:rsid w:val="008A14AA"/>
    <w:rsid w:val="008A297F"/>
    <w:rsid w:val="008A38F4"/>
    <w:rsid w:val="008A3E17"/>
    <w:rsid w:val="008A540F"/>
    <w:rsid w:val="008A7698"/>
    <w:rsid w:val="008B2F6C"/>
    <w:rsid w:val="008B32C2"/>
    <w:rsid w:val="008B3B93"/>
    <w:rsid w:val="008B420F"/>
    <w:rsid w:val="008B520B"/>
    <w:rsid w:val="008B6CFE"/>
    <w:rsid w:val="008B72B7"/>
    <w:rsid w:val="008C0246"/>
    <w:rsid w:val="008C05D3"/>
    <w:rsid w:val="008C2E0E"/>
    <w:rsid w:val="008C3FBD"/>
    <w:rsid w:val="008D117B"/>
    <w:rsid w:val="008D130F"/>
    <w:rsid w:val="008D2999"/>
    <w:rsid w:val="008D2C42"/>
    <w:rsid w:val="008D2D1B"/>
    <w:rsid w:val="008D36CE"/>
    <w:rsid w:val="008D3B89"/>
    <w:rsid w:val="008D756B"/>
    <w:rsid w:val="008E0D90"/>
    <w:rsid w:val="008E20CF"/>
    <w:rsid w:val="008E540D"/>
    <w:rsid w:val="008F4BC0"/>
    <w:rsid w:val="008F4DFA"/>
    <w:rsid w:val="008F5031"/>
    <w:rsid w:val="008F53B8"/>
    <w:rsid w:val="008F7B65"/>
    <w:rsid w:val="009030C6"/>
    <w:rsid w:val="00904838"/>
    <w:rsid w:val="00904A37"/>
    <w:rsid w:val="00905359"/>
    <w:rsid w:val="0091278F"/>
    <w:rsid w:val="00914A3D"/>
    <w:rsid w:val="009150B9"/>
    <w:rsid w:val="0091622E"/>
    <w:rsid w:val="00920472"/>
    <w:rsid w:val="009219FC"/>
    <w:rsid w:val="009232DB"/>
    <w:rsid w:val="00924133"/>
    <w:rsid w:val="00925184"/>
    <w:rsid w:val="00932226"/>
    <w:rsid w:val="0093387B"/>
    <w:rsid w:val="0093563C"/>
    <w:rsid w:val="00935BE9"/>
    <w:rsid w:val="00936D79"/>
    <w:rsid w:val="009403E5"/>
    <w:rsid w:val="00941B1A"/>
    <w:rsid w:val="0094250F"/>
    <w:rsid w:val="0094344F"/>
    <w:rsid w:val="00947613"/>
    <w:rsid w:val="00951415"/>
    <w:rsid w:val="00951695"/>
    <w:rsid w:val="00955CC4"/>
    <w:rsid w:val="00956130"/>
    <w:rsid w:val="0095652B"/>
    <w:rsid w:val="00957324"/>
    <w:rsid w:val="0096171D"/>
    <w:rsid w:val="0096187D"/>
    <w:rsid w:val="009641CF"/>
    <w:rsid w:val="009644FA"/>
    <w:rsid w:val="009668AD"/>
    <w:rsid w:val="00972284"/>
    <w:rsid w:val="00973221"/>
    <w:rsid w:val="009743A5"/>
    <w:rsid w:val="00975D03"/>
    <w:rsid w:val="00976792"/>
    <w:rsid w:val="00977CF4"/>
    <w:rsid w:val="00980438"/>
    <w:rsid w:val="00983BBA"/>
    <w:rsid w:val="0098686E"/>
    <w:rsid w:val="00987E5F"/>
    <w:rsid w:val="00993E9F"/>
    <w:rsid w:val="009A2B9C"/>
    <w:rsid w:val="009A2C24"/>
    <w:rsid w:val="009A2DDF"/>
    <w:rsid w:val="009A52D4"/>
    <w:rsid w:val="009A6180"/>
    <w:rsid w:val="009A7B1F"/>
    <w:rsid w:val="009B6403"/>
    <w:rsid w:val="009B7E68"/>
    <w:rsid w:val="009C09E8"/>
    <w:rsid w:val="009C2956"/>
    <w:rsid w:val="009C53A1"/>
    <w:rsid w:val="009C7291"/>
    <w:rsid w:val="009D45A2"/>
    <w:rsid w:val="009D4AFF"/>
    <w:rsid w:val="009D7556"/>
    <w:rsid w:val="009E069A"/>
    <w:rsid w:val="009E2835"/>
    <w:rsid w:val="009E368A"/>
    <w:rsid w:val="009E4713"/>
    <w:rsid w:val="009E53EC"/>
    <w:rsid w:val="009E55B0"/>
    <w:rsid w:val="009E5623"/>
    <w:rsid w:val="009E6C2B"/>
    <w:rsid w:val="009E6EBD"/>
    <w:rsid w:val="009F19EF"/>
    <w:rsid w:val="009F26E8"/>
    <w:rsid w:val="009F764E"/>
    <w:rsid w:val="00A037EA"/>
    <w:rsid w:val="00A05726"/>
    <w:rsid w:val="00A15782"/>
    <w:rsid w:val="00A17F18"/>
    <w:rsid w:val="00A1AF19"/>
    <w:rsid w:val="00A20FE1"/>
    <w:rsid w:val="00A242FD"/>
    <w:rsid w:val="00A24663"/>
    <w:rsid w:val="00A249B4"/>
    <w:rsid w:val="00A36537"/>
    <w:rsid w:val="00A426C7"/>
    <w:rsid w:val="00A450F6"/>
    <w:rsid w:val="00A45AD8"/>
    <w:rsid w:val="00A50F91"/>
    <w:rsid w:val="00A53635"/>
    <w:rsid w:val="00A53668"/>
    <w:rsid w:val="00A53A65"/>
    <w:rsid w:val="00A54687"/>
    <w:rsid w:val="00A5706B"/>
    <w:rsid w:val="00A5711C"/>
    <w:rsid w:val="00A57228"/>
    <w:rsid w:val="00A61556"/>
    <w:rsid w:val="00A61D4C"/>
    <w:rsid w:val="00A705D7"/>
    <w:rsid w:val="00A70B75"/>
    <w:rsid w:val="00A71D2D"/>
    <w:rsid w:val="00A72951"/>
    <w:rsid w:val="00A7365F"/>
    <w:rsid w:val="00A73C9E"/>
    <w:rsid w:val="00A75A44"/>
    <w:rsid w:val="00A768B3"/>
    <w:rsid w:val="00A77EBD"/>
    <w:rsid w:val="00A82016"/>
    <w:rsid w:val="00A8225E"/>
    <w:rsid w:val="00A84876"/>
    <w:rsid w:val="00A902C7"/>
    <w:rsid w:val="00A93961"/>
    <w:rsid w:val="00A949A1"/>
    <w:rsid w:val="00A95068"/>
    <w:rsid w:val="00A979AA"/>
    <w:rsid w:val="00AA0C6C"/>
    <w:rsid w:val="00AA1BFD"/>
    <w:rsid w:val="00AA3AF1"/>
    <w:rsid w:val="00AA7750"/>
    <w:rsid w:val="00AB0CD3"/>
    <w:rsid w:val="00AB1CC5"/>
    <w:rsid w:val="00AB2F03"/>
    <w:rsid w:val="00AB377B"/>
    <w:rsid w:val="00AB57BC"/>
    <w:rsid w:val="00AC01EA"/>
    <w:rsid w:val="00AC0908"/>
    <w:rsid w:val="00AC18EF"/>
    <w:rsid w:val="00AC2CE0"/>
    <w:rsid w:val="00AC4735"/>
    <w:rsid w:val="00AC6E76"/>
    <w:rsid w:val="00AD0FD4"/>
    <w:rsid w:val="00AD1351"/>
    <w:rsid w:val="00AD2CF4"/>
    <w:rsid w:val="00AD3595"/>
    <w:rsid w:val="00AD6217"/>
    <w:rsid w:val="00AD6727"/>
    <w:rsid w:val="00AD6D76"/>
    <w:rsid w:val="00AD7A3E"/>
    <w:rsid w:val="00AE20B4"/>
    <w:rsid w:val="00AE3062"/>
    <w:rsid w:val="00AE31E2"/>
    <w:rsid w:val="00AE3B95"/>
    <w:rsid w:val="00AE44D3"/>
    <w:rsid w:val="00AE6ABD"/>
    <w:rsid w:val="00AF1596"/>
    <w:rsid w:val="00AF4CF1"/>
    <w:rsid w:val="00AF5E68"/>
    <w:rsid w:val="00B059FB"/>
    <w:rsid w:val="00B07DDE"/>
    <w:rsid w:val="00B11700"/>
    <w:rsid w:val="00B1309B"/>
    <w:rsid w:val="00B1400D"/>
    <w:rsid w:val="00B14BFF"/>
    <w:rsid w:val="00B16FDF"/>
    <w:rsid w:val="00B25675"/>
    <w:rsid w:val="00B279DC"/>
    <w:rsid w:val="00B30A47"/>
    <w:rsid w:val="00B3243E"/>
    <w:rsid w:val="00B358D1"/>
    <w:rsid w:val="00B35D96"/>
    <w:rsid w:val="00B36793"/>
    <w:rsid w:val="00B36BC9"/>
    <w:rsid w:val="00B41B01"/>
    <w:rsid w:val="00B42CE6"/>
    <w:rsid w:val="00B452C7"/>
    <w:rsid w:val="00B45601"/>
    <w:rsid w:val="00B5082B"/>
    <w:rsid w:val="00B50A74"/>
    <w:rsid w:val="00B526DC"/>
    <w:rsid w:val="00B53346"/>
    <w:rsid w:val="00B551D5"/>
    <w:rsid w:val="00B63712"/>
    <w:rsid w:val="00B64CA2"/>
    <w:rsid w:val="00B65A9E"/>
    <w:rsid w:val="00B739CB"/>
    <w:rsid w:val="00B741B2"/>
    <w:rsid w:val="00B767B9"/>
    <w:rsid w:val="00B76BFF"/>
    <w:rsid w:val="00B77333"/>
    <w:rsid w:val="00B841B3"/>
    <w:rsid w:val="00B86BAA"/>
    <w:rsid w:val="00B87C73"/>
    <w:rsid w:val="00B921E2"/>
    <w:rsid w:val="00B92757"/>
    <w:rsid w:val="00B92CB0"/>
    <w:rsid w:val="00B930D8"/>
    <w:rsid w:val="00B93185"/>
    <w:rsid w:val="00B93774"/>
    <w:rsid w:val="00B93B03"/>
    <w:rsid w:val="00B93BB9"/>
    <w:rsid w:val="00B9419D"/>
    <w:rsid w:val="00B951AE"/>
    <w:rsid w:val="00B9530D"/>
    <w:rsid w:val="00B96F92"/>
    <w:rsid w:val="00BA496B"/>
    <w:rsid w:val="00BB2187"/>
    <w:rsid w:val="00BB3C2F"/>
    <w:rsid w:val="00BB48D6"/>
    <w:rsid w:val="00BB556F"/>
    <w:rsid w:val="00BB781B"/>
    <w:rsid w:val="00BC24DA"/>
    <w:rsid w:val="00BC2D1B"/>
    <w:rsid w:val="00BC397B"/>
    <w:rsid w:val="00BC43F5"/>
    <w:rsid w:val="00BC49CD"/>
    <w:rsid w:val="00BD40E3"/>
    <w:rsid w:val="00BD411E"/>
    <w:rsid w:val="00BD5F04"/>
    <w:rsid w:val="00BD6CC3"/>
    <w:rsid w:val="00BD77D7"/>
    <w:rsid w:val="00BD7819"/>
    <w:rsid w:val="00BF5FBC"/>
    <w:rsid w:val="00C01774"/>
    <w:rsid w:val="00C05105"/>
    <w:rsid w:val="00C05FFB"/>
    <w:rsid w:val="00C076AC"/>
    <w:rsid w:val="00C1057C"/>
    <w:rsid w:val="00C1312F"/>
    <w:rsid w:val="00C13A51"/>
    <w:rsid w:val="00C13D0F"/>
    <w:rsid w:val="00C155BB"/>
    <w:rsid w:val="00C15BB8"/>
    <w:rsid w:val="00C16727"/>
    <w:rsid w:val="00C3574B"/>
    <w:rsid w:val="00C36522"/>
    <w:rsid w:val="00C36AD6"/>
    <w:rsid w:val="00C37C94"/>
    <w:rsid w:val="00C41740"/>
    <w:rsid w:val="00C4525C"/>
    <w:rsid w:val="00C473B0"/>
    <w:rsid w:val="00C52B5A"/>
    <w:rsid w:val="00C547D8"/>
    <w:rsid w:val="00C55F8E"/>
    <w:rsid w:val="00C57C4A"/>
    <w:rsid w:val="00C6177D"/>
    <w:rsid w:val="00C61AB1"/>
    <w:rsid w:val="00C63BC3"/>
    <w:rsid w:val="00C6470A"/>
    <w:rsid w:val="00C65069"/>
    <w:rsid w:val="00C6517E"/>
    <w:rsid w:val="00C70A86"/>
    <w:rsid w:val="00C70DC5"/>
    <w:rsid w:val="00C7213E"/>
    <w:rsid w:val="00C7230E"/>
    <w:rsid w:val="00C73490"/>
    <w:rsid w:val="00C7511C"/>
    <w:rsid w:val="00C7511E"/>
    <w:rsid w:val="00C75B42"/>
    <w:rsid w:val="00C80E2F"/>
    <w:rsid w:val="00C81DA8"/>
    <w:rsid w:val="00C8334A"/>
    <w:rsid w:val="00C87224"/>
    <w:rsid w:val="00C90E46"/>
    <w:rsid w:val="00C91CDC"/>
    <w:rsid w:val="00C92C2B"/>
    <w:rsid w:val="00C95EF1"/>
    <w:rsid w:val="00CA1E7C"/>
    <w:rsid w:val="00CA3A7C"/>
    <w:rsid w:val="00CA4CA5"/>
    <w:rsid w:val="00CA5E1E"/>
    <w:rsid w:val="00CB1448"/>
    <w:rsid w:val="00CB2A8F"/>
    <w:rsid w:val="00CB4D8C"/>
    <w:rsid w:val="00CC020A"/>
    <w:rsid w:val="00CC0C6D"/>
    <w:rsid w:val="00CC3175"/>
    <w:rsid w:val="00CC50CD"/>
    <w:rsid w:val="00CC6C43"/>
    <w:rsid w:val="00CC75FA"/>
    <w:rsid w:val="00CD1FEA"/>
    <w:rsid w:val="00CD2777"/>
    <w:rsid w:val="00CD2DC2"/>
    <w:rsid w:val="00CD60FF"/>
    <w:rsid w:val="00CD64B3"/>
    <w:rsid w:val="00CD756F"/>
    <w:rsid w:val="00CE0234"/>
    <w:rsid w:val="00CE081C"/>
    <w:rsid w:val="00CE15B0"/>
    <w:rsid w:val="00CE18E0"/>
    <w:rsid w:val="00CE22D4"/>
    <w:rsid w:val="00CE2726"/>
    <w:rsid w:val="00CE3104"/>
    <w:rsid w:val="00CE341C"/>
    <w:rsid w:val="00CE47DC"/>
    <w:rsid w:val="00CE66D3"/>
    <w:rsid w:val="00CE6D18"/>
    <w:rsid w:val="00CF1AE6"/>
    <w:rsid w:val="00CF31BB"/>
    <w:rsid w:val="00CF3B7B"/>
    <w:rsid w:val="00CF65C5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900"/>
    <w:rsid w:val="00D14D40"/>
    <w:rsid w:val="00D17270"/>
    <w:rsid w:val="00D17E56"/>
    <w:rsid w:val="00D209A2"/>
    <w:rsid w:val="00D30854"/>
    <w:rsid w:val="00D34201"/>
    <w:rsid w:val="00D34C8F"/>
    <w:rsid w:val="00D357CB"/>
    <w:rsid w:val="00D36A2B"/>
    <w:rsid w:val="00D37B4E"/>
    <w:rsid w:val="00D40223"/>
    <w:rsid w:val="00D42BB9"/>
    <w:rsid w:val="00D501A1"/>
    <w:rsid w:val="00D5361C"/>
    <w:rsid w:val="00D62CD1"/>
    <w:rsid w:val="00D635B5"/>
    <w:rsid w:val="00D66713"/>
    <w:rsid w:val="00D66F70"/>
    <w:rsid w:val="00D705C3"/>
    <w:rsid w:val="00D71190"/>
    <w:rsid w:val="00D72822"/>
    <w:rsid w:val="00D73A27"/>
    <w:rsid w:val="00D76741"/>
    <w:rsid w:val="00D77BC9"/>
    <w:rsid w:val="00D808D5"/>
    <w:rsid w:val="00D819F5"/>
    <w:rsid w:val="00D826EA"/>
    <w:rsid w:val="00D83DF3"/>
    <w:rsid w:val="00D842F1"/>
    <w:rsid w:val="00D8770A"/>
    <w:rsid w:val="00D90497"/>
    <w:rsid w:val="00D93983"/>
    <w:rsid w:val="00D95FDF"/>
    <w:rsid w:val="00D969C8"/>
    <w:rsid w:val="00D97E92"/>
    <w:rsid w:val="00DA12F4"/>
    <w:rsid w:val="00DA24BF"/>
    <w:rsid w:val="00DA72C4"/>
    <w:rsid w:val="00DB0259"/>
    <w:rsid w:val="00DB03B3"/>
    <w:rsid w:val="00DB19FB"/>
    <w:rsid w:val="00DB2C71"/>
    <w:rsid w:val="00DB3EE7"/>
    <w:rsid w:val="00DB63C0"/>
    <w:rsid w:val="00DC0296"/>
    <w:rsid w:val="00DC17B9"/>
    <w:rsid w:val="00DC26FB"/>
    <w:rsid w:val="00DC2ED5"/>
    <w:rsid w:val="00DC3A1F"/>
    <w:rsid w:val="00DC7377"/>
    <w:rsid w:val="00DC783F"/>
    <w:rsid w:val="00DD2ED2"/>
    <w:rsid w:val="00DD31F8"/>
    <w:rsid w:val="00DD44FC"/>
    <w:rsid w:val="00DE050E"/>
    <w:rsid w:val="00DE2DAA"/>
    <w:rsid w:val="00DE52EF"/>
    <w:rsid w:val="00DE5457"/>
    <w:rsid w:val="00DE62A3"/>
    <w:rsid w:val="00DF1863"/>
    <w:rsid w:val="00DF5EF9"/>
    <w:rsid w:val="00DF6555"/>
    <w:rsid w:val="00E00CD9"/>
    <w:rsid w:val="00E02601"/>
    <w:rsid w:val="00E043F9"/>
    <w:rsid w:val="00E05269"/>
    <w:rsid w:val="00E06C9C"/>
    <w:rsid w:val="00E0737E"/>
    <w:rsid w:val="00E1139C"/>
    <w:rsid w:val="00E12297"/>
    <w:rsid w:val="00E12AB6"/>
    <w:rsid w:val="00E12F5F"/>
    <w:rsid w:val="00E16200"/>
    <w:rsid w:val="00E1684B"/>
    <w:rsid w:val="00E177AF"/>
    <w:rsid w:val="00E17C58"/>
    <w:rsid w:val="00E20391"/>
    <w:rsid w:val="00E273A2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AE"/>
    <w:rsid w:val="00E418D9"/>
    <w:rsid w:val="00E451F2"/>
    <w:rsid w:val="00E46905"/>
    <w:rsid w:val="00E47140"/>
    <w:rsid w:val="00E47502"/>
    <w:rsid w:val="00E47805"/>
    <w:rsid w:val="00E522E5"/>
    <w:rsid w:val="00E52E27"/>
    <w:rsid w:val="00E54BA3"/>
    <w:rsid w:val="00E56A8B"/>
    <w:rsid w:val="00E64B6E"/>
    <w:rsid w:val="00E64F2E"/>
    <w:rsid w:val="00E676B9"/>
    <w:rsid w:val="00E71E8B"/>
    <w:rsid w:val="00E72642"/>
    <w:rsid w:val="00E7346C"/>
    <w:rsid w:val="00E74572"/>
    <w:rsid w:val="00E752D6"/>
    <w:rsid w:val="00E822A0"/>
    <w:rsid w:val="00E82FA7"/>
    <w:rsid w:val="00E844A5"/>
    <w:rsid w:val="00E86F6F"/>
    <w:rsid w:val="00E871F0"/>
    <w:rsid w:val="00E9001D"/>
    <w:rsid w:val="00E92875"/>
    <w:rsid w:val="00E94206"/>
    <w:rsid w:val="00E95261"/>
    <w:rsid w:val="00E97B0A"/>
    <w:rsid w:val="00EA3AE8"/>
    <w:rsid w:val="00EA7462"/>
    <w:rsid w:val="00EA7BDF"/>
    <w:rsid w:val="00EB1036"/>
    <w:rsid w:val="00EB124F"/>
    <w:rsid w:val="00EB163A"/>
    <w:rsid w:val="00EB249A"/>
    <w:rsid w:val="00EC0C64"/>
    <w:rsid w:val="00EC31D3"/>
    <w:rsid w:val="00EC36BD"/>
    <w:rsid w:val="00EC64CA"/>
    <w:rsid w:val="00ED008E"/>
    <w:rsid w:val="00ED0899"/>
    <w:rsid w:val="00ED234C"/>
    <w:rsid w:val="00ED253C"/>
    <w:rsid w:val="00ED2B19"/>
    <w:rsid w:val="00EE1625"/>
    <w:rsid w:val="00EE6952"/>
    <w:rsid w:val="00EE7A44"/>
    <w:rsid w:val="00EE7BE4"/>
    <w:rsid w:val="00EE7FA1"/>
    <w:rsid w:val="00EF06FC"/>
    <w:rsid w:val="00EF0D16"/>
    <w:rsid w:val="00EF2FD1"/>
    <w:rsid w:val="00F05886"/>
    <w:rsid w:val="00F05BDD"/>
    <w:rsid w:val="00F069ED"/>
    <w:rsid w:val="00F1160C"/>
    <w:rsid w:val="00F132A0"/>
    <w:rsid w:val="00F133D0"/>
    <w:rsid w:val="00F21AE7"/>
    <w:rsid w:val="00F2210F"/>
    <w:rsid w:val="00F24299"/>
    <w:rsid w:val="00F269F0"/>
    <w:rsid w:val="00F276B2"/>
    <w:rsid w:val="00F27814"/>
    <w:rsid w:val="00F3175C"/>
    <w:rsid w:val="00F357B3"/>
    <w:rsid w:val="00F36B19"/>
    <w:rsid w:val="00F426C3"/>
    <w:rsid w:val="00F44EC6"/>
    <w:rsid w:val="00F46460"/>
    <w:rsid w:val="00F46691"/>
    <w:rsid w:val="00F47B55"/>
    <w:rsid w:val="00F52ADB"/>
    <w:rsid w:val="00F53236"/>
    <w:rsid w:val="00F54ADB"/>
    <w:rsid w:val="00F566D5"/>
    <w:rsid w:val="00F571C7"/>
    <w:rsid w:val="00F57295"/>
    <w:rsid w:val="00F62381"/>
    <w:rsid w:val="00F63EC5"/>
    <w:rsid w:val="00F64B50"/>
    <w:rsid w:val="00F66FB9"/>
    <w:rsid w:val="00F67AA2"/>
    <w:rsid w:val="00F70B0F"/>
    <w:rsid w:val="00F7384A"/>
    <w:rsid w:val="00F74F0B"/>
    <w:rsid w:val="00F7730F"/>
    <w:rsid w:val="00F80CEC"/>
    <w:rsid w:val="00F81544"/>
    <w:rsid w:val="00F81DED"/>
    <w:rsid w:val="00F83C43"/>
    <w:rsid w:val="00F850F4"/>
    <w:rsid w:val="00F87812"/>
    <w:rsid w:val="00F94CF5"/>
    <w:rsid w:val="00F9550A"/>
    <w:rsid w:val="00FA0ADF"/>
    <w:rsid w:val="00FA3890"/>
    <w:rsid w:val="00FA3A34"/>
    <w:rsid w:val="00FA4432"/>
    <w:rsid w:val="00FA4D3F"/>
    <w:rsid w:val="00FA797A"/>
    <w:rsid w:val="00FB1A0C"/>
    <w:rsid w:val="00FB33A4"/>
    <w:rsid w:val="00FB3949"/>
    <w:rsid w:val="00FC0041"/>
    <w:rsid w:val="00FC1DFF"/>
    <w:rsid w:val="00FC24A5"/>
    <w:rsid w:val="00FC2870"/>
    <w:rsid w:val="00FC7F5A"/>
    <w:rsid w:val="00FC7F98"/>
    <w:rsid w:val="00FD0E7A"/>
    <w:rsid w:val="00FD45A5"/>
    <w:rsid w:val="00FD45F1"/>
    <w:rsid w:val="00FD7F1A"/>
    <w:rsid w:val="00FE4AFC"/>
    <w:rsid w:val="00FE5BF4"/>
    <w:rsid w:val="00FF54B2"/>
    <w:rsid w:val="0223D8DE"/>
    <w:rsid w:val="026CEA05"/>
    <w:rsid w:val="04117C33"/>
    <w:rsid w:val="042908C5"/>
    <w:rsid w:val="04D4A1C4"/>
    <w:rsid w:val="055CEC6D"/>
    <w:rsid w:val="05C8A9B0"/>
    <w:rsid w:val="07B6231E"/>
    <w:rsid w:val="0883692C"/>
    <w:rsid w:val="09179AFD"/>
    <w:rsid w:val="0B28A31E"/>
    <w:rsid w:val="0C199D72"/>
    <w:rsid w:val="0CFDF2DD"/>
    <w:rsid w:val="0D9A142C"/>
    <w:rsid w:val="0F0AEEA2"/>
    <w:rsid w:val="0F5FAE74"/>
    <w:rsid w:val="0FC0EC57"/>
    <w:rsid w:val="1034B9CC"/>
    <w:rsid w:val="10357CC2"/>
    <w:rsid w:val="1199EDED"/>
    <w:rsid w:val="12ACD14E"/>
    <w:rsid w:val="13453C40"/>
    <w:rsid w:val="138E0A41"/>
    <w:rsid w:val="14BDD63F"/>
    <w:rsid w:val="17F5AC16"/>
    <w:rsid w:val="1988AC36"/>
    <w:rsid w:val="1EC120C7"/>
    <w:rsid w:val="1FA1CA9B"/>
    <w:rsid w:val="21D8FE0C"/>
    <w:rsid w:val="25B8B32B"/>
    <w:rsid w:val="2674C6C5"/>
    <w:rsid w:val="26D0E3D6"/>
    <w:rsid w:val="27BD4DBF"/>
    <w:rsid w:val="27F041CF"/>
    <w:rsid w:val="2B300F6A"/>
    <w:rsid w:val="2C5598F3"/>
    <w:rsid w:val="2E1BB89D"/>
    <w:rsid w:val="30D1CE5A"/>
    <w:rsid w:val="325D8D7B"/>
    <w:rsid w:val="332F888B"/>
    <w:rsid w:val="34C4C16E"/>
    <w:rsid w:val="35232583"/>
    <w:rsid w:val="36C20155"/>
    <w:rsid w:val="3A48EF11"/>
    <w:rsid w:val="3B027905"/>
    <w:rsid w:val="3BDA39F1"/>
    <w:rsid w:val="3CAA928C"/>
    <w:rsid w:val="40147C09"/>
    <w:rsid w:val="42B1A955"/>
    <w:rsid w:val="43041F4F"/>
    <w:rsid w:val="48ABDC91"/>
    <w:rsid w:val="49BF068E"/>
    <w:rsid w:val="4D1126EB"/>
    <w:rsid w:val="4D6C94CE"/>
    <w:rsid w:val="4FFA16EF"/>
    <w:rsid w:val="507ABE55"/>
    <w:rsid w:val="54DC4308"/>
    <w:rsid w:val="56471968"/>
    <w:rsid w:val="564CD011"/>
    <w:rsid w:val="568ECAD4"/>
    <w:rsid w:val="56C7B1AE"/>
    <w:rsid w:val="590D751C"/>
    <w:rsid w:val="595D9B31"/>
    <w:rsid w:val="5A75767C"/>
    <w:rsid w:val="5BA61AE6"/>
    <w:rsid w:val="5BDDDC99"/>
    <w:rsid w:val="5E2B92BE"/>
    <w:rsid w:val="5E6E80A1"/>
    <w:rsid w:val="5E8D307B"/>
    <w:rsid w:val="5F69EEEE"/>
    <w:rsid w:val="5FB7A468"/>
    <w:rsid w:val="60E9ADA7"/>
    <w:rsid w:val="61C0502C"/>
    <w:rsid w:val="61CE1A6D"/>
    <w:rsid w:val="62917134"/>
    <w:rsid w:val="64CC3F59"/>
    <w:rsid w:val="66E3FE45"/>
    <w:rsid w:val="69F55B87"/>
    <w:rsid w:val="6C4780A5"/>
    <w:rsid w:val="704ED3C9"/>
    <w:rsid w:val="71BD23F8"/>
    <w:rsid w:val="7207B7EA"/>
    <w:rsid w:val="72609643"/>
    <w:rsid w:val="73059F6A"/>
    <w:rsid w:val="7840A4F7"/>
    <w:rsid w:val="78A64A2B"/>
    <w:rsid w:val="7A8956DF"/>
    <w:rsid w:val="7ABED33F"/>
    <w:rsid w:val="7BC32BEE"/>
    <w:rsid w:val="7CCA4071"/>
    <w:rsid w:val="7DC442F2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B8072080-0C35-4F8A-A1EF-C2AB6E02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E92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1"/>
    <w:qFormat/>
    <w:rsid w:val="04D4A1C4"/>
    <w:pPr>
      <w:keepNext/>
      <w:spacing w:line="276" w:lineRule="auto"/>
      <w:jc w:val="both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E1E0C"/>
    <w:pPr>
      <w:keepNext/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right="-58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uiPriority w:val="1"/>
    <w:rsid w:val="04D4A1C4"/>
    <w:rPr>
      <w:b/>
      <w:bCs/>
      <w:sz w:val="32"/>
      <w:szCs w:val="32"/>
    </w:rPr>
  </w:style>
  <w:style w:type="character" w:customStyle="1" w:styleId="Heading2Char">
    <w:name w:val="Heading 2 Char"/>
    <w:link w:val="Heading2"/>
    <w:rsid w:val="00E16200"/>
    <w:rPr>
      <w:b/>
      <w:sz w:val="24"/>
      <w:lang w:eastAsia="en-US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uiPriority w:val="1"/>
    <w:qFormat/>
    <w:rsid w:val="04D4A1C4"/>
    <w:pPr>
      <w:spacing w:before="120"/>
    </w:pPr>
    <w:rPr>
      <w:b w:val="0"/>
      <w:bCs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uiPriority w:val="1"/>
    <w:qFormat/>
    <w:rsid w:val="04D4A1C4"/>
    <w:pPr>
      <w:spacing w:before="120"/>
    </w:p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uiPriority w:val="1"/>
    <w:qFormat/>
    <w:rsid w:val="3BDA39F1"/>
    <w:pPr>
      <w:keepNext/>
      <w:numPr>
        <w:numId w:val="6"/>
      </w:numPr>
      <w:spacing w:line="276" w:lineRule="auto"/>
      <w:jc w:val="both"/>
    </w:pPr>
    <w:rPr>
      <w:rFonts w:cs="Arial"/>
      <w:sz w:val="24"/>
      <w:szCs w:val="24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9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microsoft.com/office/2020/10/relationships/intelligence" Target="intelligence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7B5B0D" w:rsidP="007B5B0D">
          <w:pPr>
            <w:pStyle w:val="226511B2EA5B42809BF2A8C6D5ADEDB0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16E3098FDD9C408587EEFC1329E29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6855E-B001-46A0-A9E8-7B56B6262136}"/>
      </w:docPartPr>
      <w:docPartBody>
        <w:p w:rsidR="007B5B0D" w:rsidRDefault="007B5B0D" w:rsidP="007B5B0D">
          <w:pPr>
            <w:pStyle w:val="16E3098FDD9C408587EEFC1329E2991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90ECE"/>
    <w:rsid w:val="000C1E57"/>
    <w:rsid w:val="000F7B3A"/>
    <w:rsid w:val="00133116"/>
    <w:rsid w:val="00215D09"/>
    <w:rsid w:val="00275AD0"/>
    <w:rsid w:val="002E7D34"/>
    <w:rsid w:val="00305E0C"/>
    <w:rsid w:val="003335B9"/>
    <w:rsid w:val="00350E01"/>
    <w:rsid w:val="003539AA"/>
    <w:rsid w:val="0036076C"/>
    <w:rsid w:val="003F7056"/>
    <w:rsid w:val="00426A85"/>
    <w:rsid w:val="004A1AC5"/>
    <w:rsid w:val="004E47CA"/>
    <w:rsid w:val="004E55D5"/>
    <w:rsid w:val="004F5573"/>
    <w:rsid w:val="005314E5"/>
    <w:rsid w:val="00555544"/>
    <w:rsid w:val="005D316E"/>
    <w:rsid w:val="00610BE1"/>
    <w:rsid w:val="006136A6"/>
    <w:rsid w:val="00616098"/>
    <w:rsid w:val="00630006"/>
    <w:rsid w:val="006402C3"/>
    <w:rsid w:val="006539D3"/>
    <w:rsid w:val="006749D2"/>
    <w:rsid w:val="00697584"/>
    <w:rsid w:val="006C5A06"/>
    <w:rsid w:val="006E6CF6"/>
    <w:rsid w:val="0070511F"/>
    <w:rsid w:val="007331DB"/>
    <w:rsid w:val="00752107"/>
    <w:rsid w:val="00793EDF"/>
    <w:rsid w:val="007A60B5"/>
    <w:rsid w:val="007B5B0D"/>
    <w:rsid w:val="007C04B0"/>
    <w:rsid w:val="00827125"/>
    <w:rsid w:val="00862296"/>
    <w:rsid w:val="00864B9E"/>
    <w:rsid w:val="00894853"/>
    <w:rsid w:val="008D271B"/>
    <w:rsid w:val="008E3858"/>
    <w:rsid w:val="00936D79"/>
    <w:rsid w:val="00976F0A"/>
    <w:rsid w:val="009E1FF5"/>
    <w:rsid w:val="009E2835"/>
    <w:rsid w:val="00A164D5"/>
    <w:rsid w:val="00A47674"/>
    <w:rsid w:val="00A5594A"/>
    <w:rsid w:val="00A84876"/>
    <w:rsid w:val="00B56E02"/>
    <w:rsid w:val="00B63712"/>
    <w:rsid w:val="00B92E4F"/>
    <w:rsid w:val="00B93B03"/>
    <w:rsid w:val="00BB30E0"/>
    <w:rsid w:val="00BC397B"/>
    <w:rsid w:val="00C208EB"/>
    <w:rsid w:val="00C63BC3"/>
    <w:rsid w:val="00CD139F"/>
    <w:rsid w:val="00CD26A1"/>
    <w:rsid w:val="00CD2777"/>
    <w:rsid w:val="00CE2726"/>
    <w:rsid w:val="00CF1938"/>
    <w:rsid w:val="00CF3B7B"/>
    <w:rsid w:val="00D72822"/>
    <w:rsid w:val="00D80E60"/>
    <w:rsid w:val="00DD2CCE"/>
    <w:rsid w:val="00E12AB6"/>
    <w:rsid w:val="00E17C58"/>
    <w:rsid w:val="00E21009"/>
    <w:rsid w:val="00E31400"/>
    <w:rsid w:val="00E66F70"/>
    <w:rsid w:val="00E86920"/>
    <w:rsid w:val="00EA7BDF"/>
    <w:rsid w:val="00F4676C"/>
    <w:rsid w:val="00F87442"/>
    <w:rsid w:val="00FD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B5B0D"/>
    <w:rPr>
      <w:color w:val="808080"/>
    </w:rPr>
  </w:style>
  <w:style w:type="paragraph" w:customStyle="1" w:styleId="226511B2EA5B42809BF2A8C6D5ADEDB01">
    <w:name w:val="226511B2EA5B42809BF2A8C6D5ADEDB0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16E3098FDD9C408587EEFC1329E29910">
    <w:name w:val="16E3098FDD9C408587EEFC1329E29910"/>
    <w:rsid w:val="007B5B0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EDRM041-529205256-23903</_dlc_DocId>
    <_dlc_DocIdUrl xmlns="2d3e4d8c-86b1-4eee-8356-b02c606ab54c">
      <Url>https://vec365.sharepoint.com/sites/EDRM-041/_layouts/15/DocIdRedir.aspx?ID=EDRM041-529205256-23903</Url>
      <Description>EDRM041-529205256-23903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2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2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93A1ED0-A255-477B-A687-B77197059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6</TotalTime>
  <Pages>3</Pages>
  <Words>625</Words>
  <Characters>3677</Characters>
  <Application>Microsoft Office Word</Application>
  <DocSecurity>6</DocSecurity>
  <Lines>83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Voting Centre Manager (VCM) - Duty Statement</vt:lpstr>
    </vt:vector>
  </TitlesOfParts>
  <Company>Victorian Electorial Commission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Voting Centre Manager (VCM) - Duty Statement</dc:title>
  <dc:subject/>
  <dc:creator>VEC</dc:creator>
  <cp:keywords/>
  <dc:description/>
  <cp:lastModifiedBy>Roy Phillips</cp:lastModifiedBy>
  <cp:revision>2</cp:revision>
  <cp:lastPrinted>2026-05-07T02:17:00Z</cp:lastPrinted>
  <dcterms:created xsi:type="dcterms:W3CDTF">2026-10-08T00:12:00Z</dcterms:created>
  <dcterms:modified xsi:type="dcterms:W3CDTF">2026-10-08T00:12:00Z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cb3ca869-2aa7-45b9-9b5e-ba000b7bd698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2026-06-12T17:35:14Z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661ba8ed-d59f-4b5c-b0fd-bf183fe4b849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